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9A185" w14:textId="77777777" w:rsidR="00C05D15" w:rsidRDefault="00C05D15" w:rsidP="007E55B9">
      <w:pPr>
        <w:tabs>
          <w:tab w:val="left" w:pos="7938"/>
        </w:tabs>
      </w:pPr>
    </w:p>
    <w:p w14:paraId="3D564E2F" w14:textId="77777777" w:rsidR="00C05D15" w:rsidRDefault="00443AA6" w:rsidP="007E55B9">
      <w:pPr>
        <w:tabs>
          <w:tab w:val="left" w:pos="7938"/>
        </w:tabs>
      </w:pPr>
      <w:r>
        <w:rPr>
          <w:noProof/>
        </w:rPr>
        <w:drawing>
          <wp:anchor distT="0" distB="0" distL="114300" distR="114300" simplePos="0" relativeHeight="251663360" behindDoc="0" locked="0" layoutInCell="1" allowOverlap="1" wp14:anchorId="53EFE456" wp14:editId="35178A6A">
            <wp:simplePos x="0" y="0"/>
            <wp:positionH relativeFrom="column">
              <wp:posOffset>0</wp:posOffset>
            </wp:positionH>
            <wp:positionV relativeFrom="paragraph">
              <wp:posOffset>170434</wp:posOffset>
            </wp:positionV>
            <wp:extent cx="3810000" cy="711200"/>
            <wp:effectExtent l="0" t="0" r="0" b="0"/>
            <wp:wrapNone/>
            <wp:docPr id="2" name="Grafik 2" descr="Ein Bild, das Metall, Schild, Uhr, befestig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Metall, Schild, Uhr, befestigt enthält.&#10;&#10;Automatisch generierte Beschreibung"/>
                    <pic:cNvPicPr/>
                  </pic:nvPicPr>
                  <pic:blipFill>
                    <a:blip r:embed="rId8"/>
                    <a:stretch>
                      <a:fillRect/>
                    </a:stretch>
                  </pic:blipFill>
                  <pic:spPr>
                    <a:xfrm>
                      <a:off x="0" y="0"/>
                      <a:ext cx="3810000" cy="711200"/>
                    </a:xfrm>
                    <a:prstGeom prst="rect">
                      <a:avLst/>
                    </a:prstGeom>
                  </pic:spPr>
                </pic:pic>
              </a:graphicData>
            </a:graphic>
            <wp14:sizeRelH relativeFrom="page">
              <wp14:pctWidth>0</wp14:pctWidth>
            </wp14:sizeRelH>
            <wp14:sizeRelV relativeFrom="page">
              <wp14:pctHeight>0</wp14:pctHeight>
            </wp14:sizeRelV>
          </wp:anchor>
        </w:drawing>
      </w:r>
    </w:p>
    <w:p w14:paraId="33024195" w14:textId="77777777" w:rsidR="00C05D15" w:rsidRDefault="00C05D15" w:rsidP="007E55B9">
      <w:pPr>
        <w:tabs>
          <w:tab w:val="left" w:pos="7938"/>
        </w:tabs>
      </w:pPr>
    </w:p>
    <w:p w14:paraId="789AC92B" w14:textId="77777777" w:rsidR="00C05D15" w:rsidRDefault="00C05D15" w:rsidP="007E55B9">
      <w:pPr>
        <w:tabs>
          <w:tab w:val="left" w:pos="7938"/>
        </w:tabs>
      </w:pPr>
    </w:p>
    <w:p w14:paraId="652460DE" w14:textId="77777777" w:rsidR="00C05D15" w:rsidRDefault="00C05D15" w:rsidP="007E55B9">
      <w:pPr>
        <w:tabs>
          <w:tab w:val="left" w:pos="7938"/>
        </w:tabs>
      </w:pPr>
    </w:p>
    <w:p w14:paraId="3FA5145E" w14:textId="77777777" w:rsidR="00C05D15" w:rsidRDefault="00C05D15" w:rsidP="007E55B9">
      <w:pPr>
        <w:tabs>
          <w:tab w:val="left" w:pos="7938"/>
        </w:tabs>
      </w:pPr>
    </w:p>
    <w:p w14:paraId="3B0B2D52" w14:textId="77777777" w:rsidR="00DE0A22" w:rsidRDefault="00DE0A22" w:rsidP="007E55B9">
      <w:pPr>
        <w:tabs>
          <w:tab w:val="left" w:pos="7938"/>
        </w:tabs>
      </w:pPr>
      <w:r>
        <w:t>zwischen</w:t>
      </w:r>
      <w:r w:rsidRPr="00696E4C">
        <w:rPr>
          <w:rFonts w:ascii="Catamaran Medium" w:hAnsi="Catamaran Medium" w:cs="Catamaran Medium"/>
        </w:rPr>
        <w:t xml:space="preserve"> </w:t>
      </w:r>
      <w:r w:rsidRPr="00696E4C">
        <w:rPr>
          <w:rFonts w:ascii="Catamaran Medium" w:hAnsi="Catamaran Medium" w:cs="Catamaran Medium"/>
          <w:color w:val="54A7B9" w:themeColor="accent1"/>
          <w:sz w:val="15"/>
          <w:szCs w:val="15"/>
        </w:rPr>
        <w:t>IN</w:t>
      </w:r>
      <w:r w:rsidRPr="00696E4C">
        <w:rPr>
          <w:rFonts w:ascii="Catamaran" w:hAnsi="Catamaran" w:cs="Catamaran"/>
        </w:rPr>
        <w:t xml:space="preserve">flight GmbH </w:t>
      </w:r>
      <w:r>
        <w:t xml:space="preserve">&amp; dem nachfolgend genannten Mieter </w:t>
      </w:r>
    </w:p>
    <w:p w14:paraId="36D66E18" w14:textId="77777777" w:rsidR="00736E17" w:rsidRDefault="00736E17" w:rsidP="007E55B9">
      <w:pPr>
        <w:tabs>
          <w:tab w:val="left" w:pos="7938"/>
        </w:tabs>
      </w:pPr>
    </w:p>
    <w:p w14:paraId="5B4A573F" w14:textId="77777777" w:rsidR="00443AA6" w:rsidRDefault="00443AA6" w:rsidP="007E55B9">
      <w:pPr>
        <w:tabs>
          <w:tab w:val="left" w:pos="7938"/>
        </w:tabs>
      </w:pPr>
    </w:p>
    <w:p w14:paraId="4E02057F" w14:textId="77777777" w:rsidR="00443AA6" w:rsidRDefault="00443AA6" w:rsidP="007E55B9">
      <w:pPr>
        <w:tabs>
          <w:tab w:val="left" w:pos="7938"/>
        </w:tabs>
      </w:pPr>
    </w:p>
    <w:tbl>
      <w:tblPr>
        <w:tblStyle w:val="Tabellenraster"/>
        <w:tblW w:w="9577" w:type="dxa"/>
        <w:tblBorders>
          <w:top w:val="single" w:sz="12" w:space="0" w:color="54A7B9" w:themeColor="accent1"/>
          <w:left w:val="single" w:sz="12" w:space="0" w:color="54A7B9" w:themeColor="accent1"/>
          <w:bottom w:val="single" w:sz="12" w:space="0" w:color="54A7B9" w:themeColor="accent1"/>
          <w:right w:val="single" w:sz="12" w:space="0" w:color="54A7B9" w:themeColor="accent1"/>
          <w:insideH w:val="none" w:sz="0" w:space="0" w:color="auto"/>
          <w:insideV w:val="none" w:sz="0" w:space="0" w:color="auto"/>
        </w:tblBorders>
        <w:tblLook w:val="04A0" w:firstRow="1" w:lastRow="0" w:firstColumn="1" w:lastColumn="0" w:noHBand="0" w:noVBand="1"/>
      </w:tblPr>
      <w:tblGrid>
        <w:gridCol w:w="225"/>
        <w:gridCol w:w="4451"/>
        <w:gridCol w:w="225"/>
        <w:gridCol w:w="4451"/>
        <w:gridCol w:w="225"/>
      </w:tblGrid>
      <w:tr w:rsidR="00861D7F" w14:paraId="40A9D8E6" w14:textId="77777777" w:rsidTr="000E0252">
        <w:trPr>
          <w:trHeight w:val="512"/>
        </w:trPr>
        <w:tc>
          <w:tcPr>
            <w:tcW w:w="225" w:type="dxa"/>
            <w:tcBorders>
              <w:top w:val="single" w:sz="4" w:space="0" w:color="54A7B9" w:themeColor="accent1"/>
              <w:left w:val="single" w:sz="4" w:space="0" w:color="54A7B9" w:themeColor="accent1"/>
            </w:tcBorders>
          </w:tcPr>
          <w:p w14:paraId="3E99AB69" w14:textId="77777777" w:rsidR="00861D7F" w:rsidRDefault="00861D7F" w:rsidP="00861D7F">
            <w:pPr>
              <w:pStyle w:val="HTabelleTextlinks"/>
            </w:pPr>
          </w:p>
        </w:tc>
        <w:sdt>
          <w:sdtPr>
            <w:id w:val="333035076"/>
            <w:placeholder>
              <w:docPart w:val="096173639DFA4D258991E0BEE62540DF"/>
            </w:placeholder>
            <w:showingPlcHdr/>
          </w:sdtPr>
          <w:sdtEndPr/>
          <w:sdtContent>
            <w:tc>
              <w:tcPr>
                <w:tcW w:w="4451" w:type="dxa"/>
                <w:tcBorders>
                  <w:top w:val="single" w:sz="4" w:space="0" w:color="54A7B9" w:themeColor="accent1"/>
                  <w:bottom w:val="dashed" w:sz="4" w:space="0" w:color="54A7B9" w:themeColor="accent1"/>
                </w:tcBorders>
              </w:tcPr>
              <w:p w14:paraId="28519F8E" w14:textId="2F97F6A7" w:rsidR="00861D7F" w:rsidRPr="00736E17" w:rsidRDefault="00CB7CE7" w:rsidP="00736E17">
                <w:pPr>
                  <w:pStyle w:val="HTabelleTextlinks"/>
                </w:pPr>
                <w:r w:rsidRPr="00652CEE">
                  <w:rPr>
                    <w:rStyle w:val="Platzhaltertext"/>
                  </w:rPr>
                  <w:t>Klicken oder tippen Sie hier, um Text einzugeben.</w:t>
                </w:r>
              </w:p>
            </w:tc>
          </w:sdtContent>
        </w:sdt>
        <w:tc>
          <w:tcPr>
            <w:tcW w:w="225" w:type="dxa"/>
            <w:tcBorders>
              <w:top w:val="single" w:sz="4" w:space="0" w:color="54A7B9" w:themeColor="accent1"/>
            </w:tcBorders>
          </w:tcPr>
          <w:p w14:paraId="5E62DE34" w14:textId="77777777" w:rsidR="00861D7F" w:rsidRPr="00736E17" w:rsidRDefault="00861D7F" w:rsidP="00736E17">
            <w:pPr>
              <w:pStyle w:val="HTabelleTextlinks"/>
            </w:pPr>
          </w:p>
        </w:tc>
        <w:sdt>
          <w:sdtPr>
            <w:id w:val="-1799289184"/>
            <w:placeholder>
              <w:docPart w:val="E95CB23C93564F099C113EF3CF198196"/>
            </w:placeholder>
            <w:showingPlcHdr/>
          </w:sdtPr>
          <w:sdtEndPr/>
          <w:sdtContent>
            <w:tc>
              <w:tcPr>
                <w:tcW w:w="4451" w:type="dxa"/>
                <w:tcBorders>
                  <w:top w:val="single" w:sz="4" w:space="0" w:color="54A7B9" w:themeColor="accent1"/>
                  <w:bottom w:val="dashed" w:sz="4" w:space="0" w:color="54A7B9" w:themeColor="accent1"/>
                </w:tcBorders>
              </w:tcPr>
              <w:p w14:paraId="11F36602" w14:textId="409BC8C2" w:rsidR="00861D7F" w:rsidRPr="00736E17" w:rsidRDefault="00CB7CE7" w:rsidP="00736E17">
                <w:pPr>
                  <w:pStyle w:val="HTabelleTextlinks"/>
                </w:pPr>
                <w:r w:rsidRPr="00652CEE">
                  <w:rPr>
                    <w:rStyle w:val="Platzhaltertext"/>
                  </w:rPr>
                  <w:t>Klicken oder tippen Sie hier, um Text einzugeben.</w:t>
                </w:r>
              </w:p>
            </w:tc>
          </w:sdtContent>
        </w:sdt>
        <w:tc>
          <w:tcPr>
            <w:tcW w:w="225" w:type="dxa"/>
            <w:tcBorders>
              <w:top w:val="single" w:sz="4" w:space="0" w:color="54A7B9" w:themeColor="accent1"/>
              <w:right w:val="single" w:sz="4" w:space="0" w:color="54A7B9" w:themeColor="accent1"/>
            </w:tcBorders>
          </w:tcPr>
          <w:p w14:paraId="419D0A88" w14:textId="77777777" w:rsidR="00861D7F" w:rsidRDefault="00861D7F" w:rsidP="00861D7F">
            <w:pPr>
              <w:pStyle w:val="BHervorhebung1"/>
            </w:pPr>
          </w:p>
        </w:tc>
      </w:tr>
      <w:tr w:rsidR="00736E17" w14:paraId="43344A71" w14:textId="77777777" w:rsidTr="000E0252">
        <w:trPr>
          <w:trHeight w:val="319"/>
        </w:trPr>
        <w:tc>
          <w:tcPr>
            <w:tcW w:w="225" w:type="dxa"/>
            <w:tcBorders>
              <w:left w:val="single" w:sz="4" w:space="0" w:color="54A7B9" w:themeColor="accent1"/>
            </w:tcBorders>
          </w:tcPr>
          <w:p w14:paraId="4EF2D30F" w14:textId="77777777" w:rsidR="00736E17" w:rsidRPr="00C024F1" w:rsidRDefault="00736E17" w:rsidP="00736E17">
            <w:pPr>
              <w:pStyle w:val="HTabelleTextlinks"/>
              <w:rPr>
                <w:b/>
                <w:bCs/>
                <w:color w:val="54A7B9" w:themeColor="accent1"/>
                <w:vertAlign w:val="superscript"/>
              </w:rPr>
            </w:pPr>
          </w:p>
        </w:tc>
        <w:tc>
          <w:tcPr>
            <w:tcW w:w="4451" w:type="dxa"/>
            <w:tcBorders>
              <w:top w:val="dashed" w:sz="4" w:space="0" w:color="54A7B9" w:themeColor="accent1"/>
              <w:bottom w:val="nil"/>
            </w:tcBorders>
          </w:tcPr>
          <w:p w14:paraId="5497C8AE" w14:textId="77777777" w:rsidR="00736E17" w:rsidRPr="00701073" w:rsidRDefault="00736E17" w:rsidP="00736E17">
            <w:pPr>
              <w:pStyle w:val="HTabelleTextlinks"/>
              <w:rPr>
                <w:rFonts w:ascii="Catamaran Medium" w:hAnsi="Catamaran Medium" w:cs="Catamaran Medium"/>
                <w:vertAlign w:val="superscript"/>
              </w:rPr>
            </w:pPr>
            <w:r w:rsidRPr="00701073">
              <w:rPr>
                <w:rFonts w:ascii="Catamaran Medium" w:hAnsi="Catamaran Medium" w:cs="Catamaran Medium"/>
                <w:color w:val="54A7B9" w:themeColor="accent1"/>
                <w:vertAlign w:val="superscript"/>
              </w:rPr>
              <w:t>NAME</w:t>
            </w:r>
          </w:p>
        </w:tc>
        <w:tc>
          <w:tcPr>
            <w:tcW w:w="225" w:type="dxa"/>
          </w:tcPr>
          <w:p w14:paraId="5DFA9A12" w14:textId="77777777" w:rsidR="00736E17" w:rsidRPr="00701073" w:rsidRDefault="00736E17" w:rsidP="00736E17">
            <w:pPr>
              <w:pStyle w:val="HTabelleTextlinks"/>
              <w:rPr>
                <w:rFonts w:ascii="Catamaran Medium" w:hAnsi="Catamaran Medium" w:cs="Catamaran Medium"/>
              </w:rPr>
            </w:pPr>
          </w:p>
        </w:tc>
        <w:tc>
          <w:tcPr>
            <w:tcW w:w="4451" w:type="dxa"/>
            <w:tcBorders>
              <w:top w:val="dashed" w:sz="4" w:space="0" w:color="54A7B9" w:themeColor="accent1"/>
              <w:bottom w:val="nil"/>
            </w:tcBorders>
          </w:tcPr>
          <w:p w14:paraId="71F57CBA" w14:textId="77777777" w:rsidR="00736E17" w:rsidRPr="00701073" w:rsidRDefault="00736E17" w:rsidP="00736E17">
            <w:pPr>
              <w:pStyle w:val="CHervorhebung2"/>
              <w:rPr>
                <w:rFonts w:ascii="Catamaran Medium" w:hAnsi="Catamaran Medium" w:cs="Catamaran Medium"/>
                <w:vertAlign w:val="superscript"/>
              </w:rPr>
            </w:pPr>
            <w:r w:rsidRPr="00701073">
              <w:rPr>
                <w:rFonts w:ascii="Catamaran Medium" w:hAnsi="Catamaran Medium" w:cs="Catamaran Medium"/>
                <w:vertAlign w:val="superscript"/>
              </w:rPr>
              <w:t>VORNAME</w:t>
            </w:r>
          </w:p>
        </w:tc>
        <w:tc>
          <w:tcPr>
            <w:tcW w:w="225" w:type="dxa"/>
            <w:tcBorders>
              <w:right w:val="single" w:sz="4" w:space="0" w:color="54A7B9" w:themeColor="accent1"/>
            </w:tcBorders>
          </w:tcPr>
          <w:p w14:paraId="71BEE3C1" w14:textId="77777777" w:rsidR="00736E17" w:rsidRPr="00C024F1" w:rsidRDefault="00736E17" w:rsidP="00736E17">
            <w:pPr>
              <w:pStyle w:val="HTabelleTextlinks"/>
              <w:rPr>
                <w:b/>
                <w:bCs/>
                <w:color w:val="54A7B9" w:themeColor="accent1"/>
                <w:vertAlign w:val="superscript"/>
              </w:rPr>
            </w:pPr>
          </w:p>
        </w:tc>
      </w:tr>
      <w:tr w:rsidR="00736E17" w14:paraId="097B04AD" w14:textId="77777777" w:rsidTr="000E0252">
        <w:trPr>
          <w:trHeight w:val="319"/>
        </w:trPr>
        <w:tc>
          <w:tcPr>
            <w:tcW w:w="225" w:type="dxa"/>
            <w:tcBorders>
              <w:left w:val="single" w:sz="4" w:space="0" w:color="54A7B9" w:themeColor="accent1"/>
            </w:tcBorders>
          </w:tcPr>
          <w:p w14:paraId="4818971C" w14:textId="77777777" w:rsidR="00736E17" w:rsidRDefault="00736E17" w:rsidP="00736E17">
            <w:pPr>
              <w:pStyle w:val="HTabelleTextlinks"/>
            </w:pPr>
          </w:p>
        </w:tc>
        <w:sdt>
          <w:sdtPr>
            <w:id w:val="-184683850"/>
            <w:placeholder>
              <w:docPart w:val="D51828B8F7A648C688B93270CD0EE0D5"/>
            </w:placeholder>
            <w:showingPlcHdr/>
          </w:sdtPr>
          <w:sdtEndPr/>
          <w:sdtContent>
            <w:tc>
              <w:tcPr>
                <w:tcW w:w="4451" w:type="dxa"/>
                <w:tcBorders>
                  <w:top w:val="nil"/>
                  <w:bottom w:val="dashed" w:sz="4" w:space="0" w:color="54A7B9" w:themeColor="accent1"/>
                </w:tcBorders>
              </w:tcPr>
              <w:p w14:paraId="7269E0A4" w14:textId="50E922AA" w:rsidR="00736E17" w:rsidRDefault="00CB7CE7" w:rsidP="00736E17">
                <w:pPr>
                  <w:pStyle w:val="HTabelleTextlinks"/>
                </w:pPr>
                <w:r w:rsidRPr="00652CEE">
                  <w:rPr>
                    <w:rStyle w:val="Platzhaltertext"/>
                  </w:rPr>
                  <w:t>Klicken oder tippen Sie hier, um Text einzugeben.</w:t>
                </w:r>
              </w:p>
            </w:tc>
          </w:sdtContent>
        </w:sdt>
        <w:tc>
          <w:tcPr>
            <w:tcW w:w="225" w:type="dxa"/>
          </w:tcPr>
          <w:p w14:paraId="62DBDAC1" w14:textId="77777777" w:rsidR="00736E17" w:rsidRDefault="00736E17" w:rsidP="00736E17">
            <w:pPr>
              <w:pStyle w:val="HTabelleTextlinks"/>
            </w:pPr>
          </w:p>
        </w:tc>
        <w:sdt>
          <w:sdtPr>
            <w:id w:val="-1005892603"/>
            <w:placeholder>
              <w:docPart w:val="EEF85D67B73E4E5998CD7C15FEF85644"/>
            </w:placeholder>
            <w:showingPlcHdr/>
          </w:sdtPr>
          <w:sdtEndPr/>
          <w:sdtContent>
            <w:tc>
              <w:tcPr>
                <w:tcW w:w="4451" w:type="dxa"/>
                <w:tcBorders>
                  <w:top w:val="nil"/>
                  <w:bottom w:val="dashed" w:sz="4" w:space="0" w:color="54A7B9" w:themeColor="accent1"/>
                </w:tcBorders>
              </w:tcPr>
              <w:p w14:paraId="2763FC9A" w14:textId="611C8467" w:rsidR="00736E17" w:rsidRDefault="00CB7CE7" w:rsidP="00736E17">
                <w:pPr>
                  <w:pStyle w:val="HTabelleTextlinks"/>
                </w:pPr>
                <w:r w:rsidRPr="00652CEE">
                  <w:rPr>
                    <w:rStyle w:val="Platzhaltertext"/>
                  </w:rPr>
                  <w:t>Klicken oder tippen Sie hier, um Text einzugeben.</w:t>
                </w:r>
              </w:p>
            </w:tc>
          </w:sdtContent>
        </w:sdt>
        <w:tc>
          <w:tcPr>
            <w:tcW w:w="225" w:type="dxa"/>
            <w:tcBorders>
              <w:right w:val="single" w:sz="4" w:space="0" w:color="54A7B9" w:themeColor="accent1"/>
            </w:tcBorders>
          </w:tcPr>
          <w:p w14:paraId="41DE554B" w14:textId="77777777" w:rsidR="00736E17" w:rsidRDefault="00736E17" w:rsidP="00736E17">
            <w:pPr>
              <w:pStyle w:val="ETabelleberslinks"/>
            </w:pPr>
          </w:p>
        </w:tc>
      </w:tr>
      <w:tr w:rsidR="00736E17" w14:paraId="33733C58" w14:textId="77777777" w:rsidTr="000E0252">
        <w:trPr>
          <w:trHeight w:val="319"/>
        </w:trPr>
        <w:tc>
          <w:tcPr>
            <w:tcW w:w="225" w:type="dxa"/>
            <w:tcBorders>
              <w:left w:val="single" w:sz="4" w:space="0" w:color="54A7B9" w:themeColor="accent1"/>
            </w:tcBorders>
          </w:tcPr>
          <w:p w14:paraId="4F6F1FF0" w14:textId="77777777" w:rsidR="00736E17" w:rsidRDefault="00736E17" w:rsidP="00736E17">
            <w:pPr>
              <w:pStyle w:val="HTabelleTextlinks"/>
            </w:pPr>
          </w:p>
        </w:tc>
        <w:tc>
          <w:tcPr>
            <w:tcW w:w="4451" w:type="dxa"/>
            <w:tcBorders>
              <w:top w:val="dashed" w:sz="4" w:space="0" w:color="54A7B9" w:themeColor="accent1"/>
              <w:bottom w:val="nil"/>
            </w:tcBorders>
          </w:tcPr>
          <w:p w14:paraId="752911C7" w14:textId="77777777" w:rsidR="00736E17" w:rsidRPr="00701073" w:rsidRDefault="00736E17" w:rsidP="00736E17">
            <w:pPr>
              <w:pStyle w:val="HTabelleTextlinks"/>
              <w:rPr>
                <w:rFonts w:ascii="Catamaran Medium" w:hAnsi="Catamaran Medium" w:cs="Catamaran Medium"/>
                <w:vertAlign w:val="superscript"/>
              </w:rPr>
            </w:pPr>
            <w:r w:rsidRPr="00701073">
              <w:rPr>
                <w:rFonts w:ascii="Catamaran Medium" w:hAnsi="Catamaran Medium" w:cs="Catamaran Medium"/>
                <w:color w:val="54A7B9" w:themeColor="accent1"/>
                <w:vertAlign w:val="superscript"/>
              </w:rPr>
              <w:t>STRASSE, HAUSNUMMER</w:t>
            </w:r>
          </w:p>
        </w:tc>
        <w:tc>
          <w:tcPr>
            <w:tcW w:w="225" w:type="dxa"/>
          </w:tcPr>
          <w:p w14:paraId="439BE618" w14:textId="77777777" w:rsidR="00736E17" w:rsidRPr="00701073" w:rsidRDefault="00736E17" w:rsidP="00736E17">
            <w:pPr>
              <w:pStyle w:val="HTabelleTextlinks"/>
              <w:rPr>
                <w:rFonts w:ascii="Catamaran Medium" w:hAnsi="Catamaran Medium" w:cs="Catamaran Medium"/>
              </w:rPr>
            </w:pPr>
          </w:p>
        </w:tc>
        <w:tc>
          <w:tcPr>
            <w:tcW w:w="4451" w:type="dxa"/>
            <w:tcBorders>
              <w:top w:val="dashed" w:sz="4" w:space="0" w:color="54A7B9" w:themeColor="accent1"/>
              <w:bottom w:val="nil"/>
            </w:tcBorders>
          </w:tcPr>
          <w:p w14:paraId="4ED708A6" w14:textId="77777777" w:rsidR="00736E17" w:rsidRPr="00701073" w:rsidRDefault="00736E17" w:rsidP="00736E17">
            <w:pPr>
              <w:pStyle w:val="HTabelleTextlinks"/>
              <w:rPr>
                <w:rFonts w:ascii="Catamaran Medium" w:hAnsi="Catamaran Medium" w:cs="Catamaran Medium"/>
                <w:vertAlign w:val="superscript"/>
              </w:rPr>
            </w:pPr>
            <w:r w:rsidRPr="00701073">
              <w:rPr>
                <w:rFonts w:ascii="Catamaran Medium" w:hAnsi="Catamaran Medium" w:cs="Catamaran Medium"/>
                <w:color w:val="54A7B9" w:themeColor="accent1"/>
                <w:vertAlign w:val="superscript"/>
              </w:rPr>
              <w:t>PLZ, ORT</w:t>
            </w:r>
          </w:p>
        </w:tc>
        <w:tc>
          <w:tcPr>
            <w:tcW w:w="225" w:type="dxa"/>
            <w:tcBorders>
              <w:right w:val="single" w:sz="4" w:space="0" w:color="54A7B9" w:themeColor="accent1"/>
            </w:tcBorders>
          </w:tcPr>
          <w:p w14:paraId="2A73B1A8" w14:textId="77777777" w:rsidR="00736E17" w:rsidRPr="00C024F1" w:rsidRDefault="00736E17" w:rsidP="00736E17">
            <w:pPr>
              <w:pStyle w:val="HTabelleTextlinks"/>
              <w:rPr>
                <w:b/>
                <w:bCs/>
                <w:color w:val="54A7B9" w:themeColor="accent1"/>
                <w:vertAlign w:val="superscript"/>
              </w:rPr>
            </w:pPr>
          </w:p>
        </w:tc>
      </w:tr>
      <w:tr w:rsidR="00736E17" w14:paraId="35A59865" w14:textId="77777777" w:rsidTr="000E0252">
        <w:trPr>
          <w:trHeight w:val="319"/>
        </w:trPr>
        <w:tc>
          <w:tcPr>
            <w:tcW w:w="225" w:type="dxa"/>
            <w:tcBorders>
              <w:left w:val="single" w:sz="4" w:space="0" w:color="54A7B9" w:themeColor="accent1"/>
            </w:tcBorders>
          </w:tcPr>
          <w:p w14:paraId="66DECC4A" w14:textId="77777777" w:rsidR="00736E17" w:rsidRDefault="00736E17" w:rsidP="00736E17">
            <w:pPr>
              <w:pStyle w:val="HTabelleTextlinks"/>
            </w:pPr>
          </w:p>
        </w:tc>
        <w:sdt>
          <w:sdtPr>
            <w:id w:val="-936987673"/>
            <w:placeholder>
              <w:docPart w:val="E082DE398B104414AFF8D86B39732566"/>
            </w:placeholder>
            <w:showingPlcHdr/>
          </w:sdtPr>
          <w:sdtEndPr/>
          <w:sdtContent>
            <w:tc>
              <w:tcPr>
                <w:tcW w:w="4451" w:type="dxa"/>
                <w:tcBorders>
                  <w:top w:val="nil"/>
                  <w:bottom w:val="dashed" w:sz="4" w:space="0" w:color="54A7B9" w:themeColor="accent1"/>
                </w:tcBorders>
              </w:tcPr>
              <w:p w14:paraId="0C50284D" w14:textId="7F86C765" w:rsidR="00736E17" w:rsidRDefault="00CB7CE7" w:rsidP="00736E17">
                <w:pPr>
                  <w:pStyle w:val="HTabelleTextlinks"/>
                </w:pPr>
                <w:r w:rsidRPr="00652CEE">
                  <w:rPr>
                    <w:rStyle w:val="Platzhaltertext"/>
                  </w:rPr>
                  <w:t>Klicken oder tippen Sie hier, um Text einzugeben.</w:t>
                </w:r>
              </w:p>
            </w:tc>
          </w:sdtContent>
        </w:sdt>
        <w:tc>
          <w:tcPr>
            <w:tcW w:w="225" w:type="dxa"/>
          </w:tcPr>
          <w:p w14:paraId="7A26B749" w14:textId="77777777" w:rsidR="00736E17" w:rsidRDefault="00736E17" w:rsidP="00736E17">
            <w:pPr>
              <w:pStyle w:val="HTabelleTextlinks"/>
            </w:pPr>
          </w:p>
        </w:tc>
        <w:sdt>
          <w:sdtPr>
            <w:id w:val="-157533861"/>
            <w:placeholder>
              <w:docPart w:val="9F7214D838FF4CD69A1B01D9896A7C1A"/>
            </w:placeholder>
            <w:showingPlcHdr/>
          </w:sdtPr>
          <w:sdtEndPr/>
          <w:sdtContent>
            <w:tc>
              <w:tcPr>
                <w:tcW w:w="4451" w:type="dxa"/>
                <w:tcBorders>
                  <w:top w:val="nil"/>
                  <w:bottom w:val="dashed" w:sz="4" w:space="0" w:color="54A7B9" w:themeColor="accent1"/>
                </w:tcBorders>
              </w:tcPr>
              <w:p w14:paraId="3A5256E4" w14:textId="5C1DE43E" w:rsidR="00736E17" w:rsidRDefault="00CB7CE7" w:rsidP="00736E17">
                <w:pPr>
                  <w:pStyle w:val="HTabelleTextlinks"/>
                </w:pPr>
                <w:r w:rsidRPr="00652CEE">
                  <w:rPr>
                    <w:rStyle w:val="Platzhaltertext"/>
                  </w:rPr>
                  <w:t>Klicken oder tippen Sie hier, um Text einzugeben.</w:t>
                </w:r>
              </w:p>
            </w:tc>
          </w:sdtContent>
        </w:sdt>
        <w:tc>
          <w:tcPr>
            <w:tcW w:w="225" w:type="dxa"/>
            <w:tcBorders>
              <w:right w:val="single" w:sz="4" w:space="0" w:color="54A7B9" w:themeColor="accent1"/>
            </w:tcBorders>
          </w:tcPr>
          <w:p w14:paraId="03DC4DE9" w14:textId="77777777" w:rsidR="00736E17" w:rsidRDefault="00736E17" w:rsidP="00736E17">
            <w:pPr>
              <w:pStyle w:val="ETabelleberslinks"/>
            </w:pPr>
          </w:p>
        </w:tc>
      </w:tr>
      <w:tr w:rsidR="00736E17" w14:paraId="5743BCE6" w14:textId="77777777" w:rsidTr="000E0252">
        <w:trPr>
          <w:trHeight w:val="319"/>
        </w:trPr>
        <w:tc>
          <w:tcPr>
            <w:tcW w:w="225" w:type="dxa"/>
            <w:tcBorders>
              <w:left w:val="single" w:sz="4" w:space="0" w:color="54A7B9" w:themeColor="accent1"/>
            </w:tcBorders>
          </w:tcPr>
          <w:p w14:paraId="2CD42FBD" w14:textId="77777777" w:rsidR="00736E17" w:rsidRDefault="00736E17" w:rsidP="00736E17">
            <w:pPr>
              <w:pStyle w:val="HTabelleTextlinks"/>
            </w:pPr>
          </w:p>
        </w:tc>
        <w:tc>
          <w:tcPr>
            <w:tcW w:w="4451" w:type="dxa"/>
            <w:tcBorders>
              <w:top w:val="dashed" w:sz="4" w:space="0" w:color="54A7B9" w:themeColor="accent1"/>
              <w:bottom w:val="nil"/>
            </w:tcBorders>
          </w:tcPr>
          <w:p w14:paraId="63381F5A" w14:textId="77777777" w:rsidR="00736E17" w:rsidRPr="00701073" w:rsidRDefault="00736E17" w:rsidP="00736E17">
            <w:pPr>
              <w:pStyle w:val="HTabelleTextlinks"/>
              <w:rPr>
                <w:rFonts w:ascii="Catamaran Medium" w:hAnsi="Catamaran Medium" w:cs="Catamaran Medium"/>
                <w:vertAlign w:val="superscript"/>
              </w:rPr>
            </w:pPr>
            <w:r w:rsidRPr="00701073">
              <w:rPr>
                <w:rFonts w:ascii="Catamaran Medium" w:hAnsi="Catamaran Medium" w:cs="Catamaran Medium"/>
                <w:color w:val="54A7B9" w:themeColor="accent1"/>
                <w:vertAlign w:val="superscript"/>
              </w:rPr>
              <w:t>LIZENZ</w:t>
            </w:r>
          </w:p>
        </w:tc>
        <w:tc>
          <w:tcPr>
            <w:tcW w:w="225" w:type="dxa"/>
          </w:tcPr>
          <w:p w14:paraId="7B17BAA6" w14:textId="77777777" w:rsidR="00736E17" w:rsidRPr="00701073" w:rsidRDefault="00736E17" w:rsidP="00736E17">
            <w:pPr>
              <w:pStyle w:val="HTabelleTextlinks"/>
              <w:rPr>
                <w:rFonts w:ascii="Catamaran Medium" w:hAnsi="Catamaran Medium" w:cs="Catamaran Medium"/>
              </w:rPr>
            </w:pPr>
          </w:p>
        </w:tc>
        <w:tc>
          <w:tcPr>
            <w:tcW w:w="4451" w:type="dxa"/>
            <w:tcBorders>
              <w:top w:val="dashed" w:sz="4" w:space="0" w:color="54A7B9" w:themeColor="accent1"/>
              <w:bottom w:val="nil"/>
            </w:tcBorders>
          </w:tcPr>
          <w:p w14:paraId="58607547" w14:textId="77777777" w:rsidR="00736E17" w:rsidRPr="00701073" w:rsidRDefault="00736E17" w:rsidP="00736E17">
            <w:pPr>
              <w:pStyle w:val="CHervorhebung2"/>
              <w:rPr>
                <w:rFonts w:ascii="Catamaran Medium" w:hAnsi="Catamaran Medium" w:cs="Catamaran Medium"/>
                <w:vertAlign w:val="superscript"/>
              </w:rPr>
            </w:pPr>
            <w:r w:rsidRPr="00701073">
              <w:rPr>
                <w:rFonts w:ascii="Catamaran Medium" w:hAnsi="Catamaran Medium" w:cs="Catamaran Medium"/>
                <w:vertAlign w:val="superscript"/>
              </w:rPr>
              <w:t>LIZENZNUMMER</w:t>
            </w:r>
          </w:p>
        </w:tc>
        <w:tc>
          <w:tcPr>
            <w:tcW w:w="225" w:type="dxa"/>
            <w:tcBorders>
              <w:right w:val="single" w:sz="4" w:space="0" w:color="54A7B9" w:themeColor="accent1"/>
            </w:tcBorders>
          </w:tcPr>
          <w:p w14:paraId="0780121E" w14:textId="77777777" w:rsidR="00736E17" w:rsidRPr="00C024F1" w:rsidRDefault="00736E17" w:rsidP="00736E17">
            <w:pPr>
              <w:pStyle w:val="HTabelleTextlinks"/>
              <w:rPr>
                <w:b/>
                <w:bCs/>
                <w:color w:val="54A7B9" w:themeColor="accent1"/>
                <w:vertAlign w:val="superscript"/>
              </w:rPr>
            </w:pPr>
          </w:p>
        </w:tc>
      </w:tr>
      <w:tr w:rsidR="00736E17" w14:paraId="75EFAEB3" w14:textId="77777777" w:rsidTr="000E0252">
        <w:trPr>
          <w:trHeight w:val="319"/>
        </w:trPr>
        <w:tc>
          <w:tcPr>
            <w:tcW w:w="225" w:type="dxa"/>
            <w:tcBorders>
              <w:left w:val="single" w:sz="4" w:space="0" w:color="54A7B9" w:themeColor="accent1"/>
            </w:tcBorders>
          </w:tcPr>
          <w:p w14:paraId="5CB29FA4" w14:textId="77777777" w:rsidR="00736E17" w:rsidRDefault="00736E17" w:rsidP="00736E17">
            <w:pPr>
              <w:pStyle w:val="HTabelleTextlinks"/>
            </w:pPr>
          </w:p>
        </w:tc>
        <w:sdt>
          <w:sdtPr>
            <w:id w:val="1656873278"/>
            <w:placeholder>
              <w:docPart w:val="5DA02DEF670642C4955DCB81B24D989F"/>
            </w:placeholder>
            <w:showingPlcHdr/>
          </w:sdtPr>
          <w:sdtEndPr/>
          <w:sdtContent>
            <w:tc>
              <w:tcPr>
                <w:tcW w:w="4451" w:type="dxa"/>
                <w:tcBorders>
                  <w:top w:val="nil"/>
                  <w:bottom w:val="dashed" w:sz="4" w:space="0" w:color="54A7B9" w:themeColor="accent1"/>
                </w:tcBorders>
              </w:tcPr>
              <w:p w14:paraId="4BA3397C" w14:textId="3A64A46A" w:rsidR="00736E17" w:rsidRDefault="00CB7CE7" w:rsidP="00736E17">
                <w:pPr>
                  <w:pStyle w:val="HTabelleTextlinks"/>
                </w:pPr>
                <w:r w:rsidRPr="00652CEE">
                  <w:rPr>
                    <w:rStyle w:val="Platzhaltertext"/>
                  </w:rPr>
                  <w:t>Klicken oder tippen Sie hier, um Text einzugeben.</w:t>
                </w:r>
              </w:p>
            </w:tc>
          </w:sdtContent>
        </w:sdt>
        <w:tc>
          <w:tcPr>
            <w:tcW w:w="225" w:type="dxa"/>
          </w:tcPr>
          <w:p w14:paraId="4FE11AE5" w14:textId="77777777" w:rsidR="00736E17" w:rsidRDefault="00736E17" w:rsidP="00736E17">
            <w:pPr>
              <w:pStyle w:val="HTabelleTextlinks"/>
            </w:pPr>
          </w:p>
        </w:tc>
        <w:sdt>
          <w:sdtPr>
            <w:id w:val="-903596674"/>
            <w:placeholder>
              <w:docPart w:val="60332AE7CDD3489A80CD14102E64DEA3"/>
            </w:placeholder>
            <w:showingPlcHdr/>
          </w:sdtPr>
          <w:sdtEndPr/>
          <w:sdtContent>
            <w:tc>
              <w:tcPr>
                <w:tcW w:w="4451" w:type="dxa"/>
                <w:tcBorders>
                  <w:top w:val="nil"/>
                  <w:bottom w:val="dashed" w:sz="4" w:space="0" w:color="54A7B9" w:themeColor="accent1"/>
                </w:tcBorders>
              </w:tcPr>
              <w:p w14:paraId="09D19CA9" w14:textId="35165FE0" w:rsidR="00736E17" w:rsidRDefault="00CB7CE7" w:rsidP="00736E17">
                <w:pPr>
                  <w:pStyle w:val="HTabelleTextlinks"/>
                </w:pPr>
                <w:r w:rsidRPr="00652CEE">
                  <w:rPr>
                    <w:rStyle w:val="Platzhaltertext"/>
                  </w:rPr>
                  <w:t>Klicken oder tippen Sie hier, um Text einzugeben.</w:t>
                </w:r>
              </w:p>
            </w:tc>
          </w:sdtContent>
        </w:sdt>
        <w:tc>
          <w:tcPr>
            <w:tcW w:w="225" w:type="dxa"/>
            <w:tcBorders>
              <w:right w:val="single" w:sz="4" w:space="0" w:color="54A7B9" w:themeColor="accent1"/>
            </w:tcBorders>
          </w:tcPr>
          <w:p w14:paraId="4973AE39" w14:textId="77777777" w:rsidR="00736E17" w:rsidRDefault="00736E17" w:rsidP="00736E17">
            <w:pPr>
              <w:pStyle w:val="ETabelleberslinks"/>
            </w:pPr>
          </w:p>
        </w:tc>
      </w:tr>
      <w:tr w:rsidR="00736E17" w14:paraId="13F5A0D7" w14:textId="77777777" w:rsidTr="000E0252">
        <w:trPr>
          <w:trHeight w:val="319"/>
        </w:trPr>
        <w:tc>
          <w:tcPr>
            <w:tcW w:w="225" w:type="dxa"/>
            <w:tcBorders>
              <w:left w:val="single" w:sz="4" w:space="0" w:color="54A7B9" w:themeColor="accent1"/>
              <w:bottom w:val="single" w:sz="4" w:space="0" w:color="54A7B9" w:themeColor="accent1"/>
            </w:tcBorders>
          </w:tcPr>
          <w:p w14:paraId="070DFBBF" w14:textId="77777777" w:rsidR="00736E17" w:rsidRPr="00701073" w:rsidRDefault="00736E17" w:rsidP="00736E17">
            <w:pPr>
              <w:pStyle w:val="HTabelleTextlinks"/>
              <w:rPr>
                <w:rFonts w:ascii="Catamaran Medium" w:hAnsi="Catamaran Medium" w:cs="Catamaran Medium"/>
              </w:rPr>
            </w:pPr>
          </w:p>
        </w:tc>
        <w:tc>
          <w:tcPr>
            <w:tcW w:w="4451" w:type="dxa"/>
            <w:tcBorders>
              <w:top w:val="dashed" w:sz="4" w:space="0" w:color="54A7B9" w:themeColor="accent1"/>
              <w:bottom w:val="single" w:sz="4" w:space="0" w:color="54A7B9" w:themeColor="accent1"/>
            </w:tcBorders>
          </w:tcPr>
          <w:p w14:paraId="3E7F8576" w14:textId="77777777" w:rsidR="00736E17" w:rsidRPr="00701073" w:rsidRDefault="00736E17" w:rsidP="00736E17">
            <w:pPr>
              <w:pStyle w:val="HTabelleTextlinks"/>
              <w:rPr>
                <w:rFonts w:ascii="Catamaran Medium" w:hAnsi="Catamaran Medium" w:cs="Catamaran Medium"/>
                <w:vertAlign w:val="superscript"/>
              </w:rPr>
            </w:pPr>
            <w:r w:rsidRPr="00701073">
              <w:rPr>
                <w:rFonts w:ascii="Catamaran Medium" w:hAnsi="Catamaran Medium" w:cs="Catamaran Medium"/>
                <w:color w:val="54A7B9" w:themeColor="accent1"/>
                <w:vertAlign w:val="superscript"/>
              </w:rPr>
              <w:t>E-MAIL</w:t>
            </w:r>
          </w:p>
        </w:tc>
        <w:tc>
          <w:tcPr>
            <w:tcW w:w="225" w:type="dxa"/>
            <w:tcBorders>
              <w:bottom w:val="single" w:sz="4" w:space="0" w:color="54A7B9" w:themeColor="accent1"/>
            </w:tcBorders>
          </w:tcPr>
          <w:p w14:paraId="3D2FC6C0" w14:textId="77777777" w:rsidR="00736E17" w:rsidRPr="00701073" w:rsidRDefault="00736E17" w:rsidP="00736E17">
            <w:pPr>
              <w:pStyle w:val="HTabelleTextlinks"/>
              <w:rPr>
                <w:rFonts w:ascii="Catamaran Medium" w:hAnsi="Catamaran Medium" w:cs="Catamaran Medium"/>
              </w:rPr>
            </w:pPr>
          </w:p>
        </w:tc>
        <w:tc>
          <w:tcPr>
            <w:tcW w:w="4451" w:type="dxa"/>
            <w:tcBorders>
              <w:top w:val="dashed" w:sz="4" w:space="0" w:color="54A7B9" w:themeColor="accent1"/>
              <w:bottom w:val="single" w:sz="4" w:space="0" w:color="54A7B9" w:themeColor="accent1"/>
            </w:tcBorders>
          </w:tcPr>
          <w:p w14:paraId="6CE88725" w14:textId="77777777" w:rsidR="00736E17" w:rsidRPr="00701073" w:rsidRDefault="00736E17" w:rsidP="00736E17">
            <w:pPr>
              <w:pStyle w:val="HTabelleTextlinks"/>
              <w:rPr>
                <w:rFonts w:ascii="Catamaran Medium" w:hAnsi="Catamaran Medium" w:cs="Catamaran Medium"/>
                <w:vertAlign w:val="superscript"/>
              </w:rPr>
            </w:pPr>
            <w:r w:rsidRPr="00701073">
              <w:rPr>
                <w:rFonts w:ascii="Catamaran Medium" w:hAnsi="Catamaran Medium" w:cs="Catamaran Medium"/>
                <w:color w:val="54A7B9" w:themeColor="accent1"/>
                <w:vertAlign w:val="superscript"/>
              </w:rPr>
              <w:t>TEL.</w:t>
            </w:r>
          </w:p>
        </w:tc>
        <w:tc>
          <w:tcPr>
            <w:tcW w:w="225" w:type="dxa"/>
            <w:tcBorders>
              <w:bottom w:val="single" w:sz="4" w:space="0" w:color="54A7B9" w:themeColor="accent1"/>
              <w:right w:val="single" w:sz="4" w:space="0" w:color="54A7B9" w:themeColor="accent1"/>
            </w:tcBorders>
          </w:tcPr>
          <w:p w14:paraId="2F9576A7" w14:textId="77777777" w:rsidR="00736E17" w:rsidRPr="00C024F1" w:rsidRDefault="00736E17" w:rsidP="00736E17">
            <w:pPr>
              <w:pStyle w:val="HTabelleTextlinks"/>
              <w:rPr>
                <w:b/>
                <w:bCs/>
                <w:color w:val="54A7B9" w:themeColor="accent1"/>
                <w:vertAlign w:val="superscript"/>
              </w:rPr>
            </w:pPr>
          </w:p>
        </w:tc>
      </w:tr>
    </w:tbl>
    <w:p w14:paraId="5128061C" w14:textId="77777777" w:rsidR="00701073" w:rsidRDefault="00701073" w:rsidP="00701073">
      <w:pPr>
        <w:pStyle w:val="KNummerierung"/>
        <w:numPr>
          <w:ilvl w:val="0"/>
          <w:numId w:val="0"/>
        </w:numPr>
        <w:ind w:left="851"/>
      </w:pPr>
    </w:p>
    <w:p w14:paraId="077F4E3F" w14:textId="77777777" w:rsidR="00701073" w:rsidRDefault="00701073" w:rsidP="00701073">
      <w:pPr>
        <w:pStyle w:val="KNummerierung"/>
        <w:numPr>
          <w:ilvl w:val="0"/>
          <w:numId w:val="0"/>
        </w:numPr>
        <w:ind w:left="851"/>
      </w:pPr>
    </w:p>
    <w:p w14:paraId="39E973D8" w14:textId="77777777" w:rsidR="00701073" w:rsidRDefault="00701073" w:rsidP="00701073">
      <w:pPr>
        <w:pStyle w:val="KNummerierung"/>
        <w:numPr>
          <w:ilvl w:val="0"/>
          <w:numId w:val="0"/>
        </w:numPr>
        <w:ind w:left="851"/>
      </w:pPr>
    </w:p>
    <w:p w14:paraId="4C0DFEB5" w14:textId="77777777" w:rsidR="00DE0A22" w:rsidRDefault="00DE0A22" w:rsidP="00701073">
      <w:pPr>
        <w:pStyle w:val="KNummerierung"/>
      </w:pPr>
      <w:r>
        <w:t>Der Mieter erklärt, über alle erforderlichen Lizenzen, Nachprüfungen und Erlaubnisse zu verfügen, um das Flugzeug in dem geplanten Fluggebiet und nach den geplanten Flugregeln zu führen.</w:t>
      </w:r>
    </w:p>
    <w:p w14:paraId="4FF14C68" w14:textId="77777777" w:rsidR="00DE0A22" w:rsidRDefault="00DE0A22" w:rsidP="00701073">
      <w:pPr>
        <w:pStyle w:val="KNummerierung"/>
        <w:numPr>
          <w:ilvl w:val="0"/>
          <w:numId w:val="0"/>
        </w:numPr>
        <w:ind w:left="851"/>
      </w:pPr>
    </w:p>
    <w:p w14:paraId="770D05C6" w14:textId="77777777" w:rsidR="00DE0A22" w:rsidRDefault="00DE0A22" w:rsidP="00701073">
      <w:pPr>
        <w:pStyle w:val="KNummerierung"/>
      </w:pPr>
      <w:r>
        <w:t>Der Mieter nimmt zur Kenntnis, dass für das Flugzeug eine Halter-Haftpflicht und Passagier-Haftpflichtversicherung i.H.v. 5.000.000,00 EURO besteht. Die CSL-Deckung ist ausreichend für Flüge in allen Staaten der EU sowie der Schweiz und Norwegen. Der Mieter nimmt weiterhin zu Kenntnis, dass eine Kaskoversicherung besteht und dass diese eine Selbstbeteiligung von 2.000,00 EURO beinhaltet. Der Mieter haftet bei Inanspruchnahme der Kaskoversicherung auch für eventuell entgangenen Schadensfreiheitsrabatt (nicht mehr als einmalig 15% der Jahresprämie)</w:t>
      </w:r>
    </w:p>
    <w:p w14:paraId="49A36E85" w14:textId="77777777" w:rsidR="00DE0A22" w:rsidRDefault="00DE0A22" w:rsidP="00701073">
      <w:pPr>
        <w:pStyle w:val="KNummerierung"/>
        <w:numPr>
          <w:ilvl w:val="0"/>
          <w:numId w:val="0"/>
        </w:numPr>
        <w:ind w:left="851"/>
      </w:pPr>
    </w:p>
    <w:p w14:paraId="1DD3CC3F" w14:textId="77777777" w:rsidR="00892912" w:rsidRDefault="00DE0A22" w:rsidP="00701073">
      <w:pPr>
        <w:pStyle w:val="KNummerierung"/>
      </w:pPr>
      <w:r>
        <w:t>Der Mieter haftet für alle Schäden, die aus grober Fahrlässigkeit, aus Leichtsinn oder aus der</w:t>
      </w:r>
      <w:r w:rsidR="00696E4C">
        <w:t xml:space="preserve"> </w:t>
      </w:r>
      <w:r>
        <w:t>Nichteinhaltung gesetzlicher und insbesondere zollrechtlicher Vorschriften entstehen, und erklärt, das Gebiet der EU (plus Schweiz und Norwegen) nicht zu verlassen. Mieter der N351AH dürfen den Bereich der Bundesrepublik Deutschland nur verlassen, wenn Sie im Besitz einer gültigen FAA PPL A sind</w:t>
      </w:r>
      <w:r w:rsidR="00892912">
        <w:t>.</w:t>
      </w:r>
    </w:p>
    <w:p w14:paraId="614F3DE3" w14:textId="77777777" w:rsidR="00CB4EE2" w:rsidRDefault="00CB4EE2" w:rsidP="00701073">
      <w:pPr>
        <w:pStyle w:val="KNummerierung"/>
        <w:numPr>
          <w:ilvl w:val="0"/>
          <w:numId w:val="0"/>
        </w:numPr>
        <w:ind w:left="851"/>
      </w:pPr>
    </w:p>
    <w:p w14:paraId="380625BA" w14:textId="77777777" w:rsidR="00C05D15" w:rsidRDefault="00C05D15" w:rsidP="00701073">
      <w:pPr>
        <w:pStyle w:val="KNummerierung"/>
        <w:numPr>
          <w:ilvl w:val="0"/>
          <w:numId w:val="0"/>
        </w:numPr>
        <w:ind w:left="851"/>
      </w:pPr>
    </w:p>
    <w:p w14:paraId="5EE21880" w14:textId="77777777" w:rsidR="00892912" w:rsidRDefault="00892912" w:rsidP="00701073">
      <w:pPr>
        <w:pStyle w:val="KNummerierung"/>
      </w:pPr>
      <w:r>
        <w:t xml:space="preserve">Der Mieter erkennt durch seine Unterschrift an, dass durch ihn, seine Erben und sonstigen Rechtsnachfolger bei einem Unfall nur insoweit Schadensersatzansprüche gegen die </w:t>
      </w:r>
      <w:r w:rsidR="00CB4EE2" w:rsidRPr="00696E4C">
        <w:rPr>
          <w:rFonts w:ascii="Catamaran Medium" w:hAnsi="Catamaran Medium" w:cs="Catamaran Medium"/>
          <w:color w:val="54A7B9" w:themeColor="accent1"/>
          <w:sz w:val="15"/>
          <w:szCs w:val="15"/>
        </w:rPr>
        <w:t>IN</w:t>
      </w:r>
      <w:r w:rsidR="00CB4EE2" w:rsidRPr="00696E4C">
        <w:rPr>
          <w:rFonts w:ascii="Catamaran" w:hAnsi="Catamaran" w:cs="Catamaran"/>
        </w:rPr>
        <w:t>flight GmbH</w:t>
      </w:r>
      <w:r>
        <w:t xml:space="preserve"> geltend gemacht werden können, als die Versicherung aufgrund des mit ihr geschlossenen Vertrages aufzukommen hat. Auf die Möglichkeit der Weiterversicherung wird ausdrücklich hingewiesen.</w:t>
      </w:r>
    </w:p>
    <w:p w14:paraId="22D2CEBA" w14:textId="77777777" w:rsidR="00892912" w:rsidRDefault="00892912" w:rsidP="00701073">
      <w:pPr>
        <w:pStyle w:val="KNummerierung"/>
        <w:numPr>
          <w:ilvl w:val="0"/>
          <w:numId w:val="0"/>
        </w:numPr>
        <w:ind w:left="851"/>
      </w:pPr>
    </w:p>
    <w:p w14:paraId="0C518273" w14:textId="77777777" w:rsidR="00892912" w:rsidRDefault="00892912" w:rsidP="00701073">
      <w:pPr>
        <w:pStyle w:val="KNummerierung"/>
      </w:pPr>
      <w:r>
        <w:t>Der Mieter versichert, die fälligen Gebühren innerhalb von 8 Tagen nach Rechnungserhalt zu begleichen.</w:t>
      </w:r>
    </w:p>
    <w:p w14:paraId="2E063731" w14:textId="77777777" w:rsidR="00C05D15" w:rsidRDefault="00C05D15" w:rsidP="00701073">
      <w:pPr>
        <w:pStyle w:val="KNummerierung"/>
        <w:numPr>
          <w:ilvl w:val="0"/>
          <w:numId w:val="0"/>
        </w:numPr>
        <w:ind w:left="851"/>
      </w:pPr>
    </w:p>
    <w:p w14:paraId="3F801C3B" w14:textId="77777777" w:rsidR="00892912" w:rsidRDefault="00892912" w:rsidP="00701073">
      <w:pPr>
        <w:pStyle w:val="KNummerierung"/>
      </w:pPr>
      <w:r>
        <w:t>Bei mehrtägiger Charterung beträgt die Mindestflugzeit zwei Stunden täglich. Bleibt der Charterer unter dieser vereinbarten Mindestflugzeit, wird die Differenz zur Mindestflugzeit den Charterkosten</w:t>
      </w:r>
      <w:r w:rsidR="002D3236">
        <w:t xml:space="preserve"> </w:t>
      </w:r>
      <w:r>
        <w:t>angerechnet. (Sondervereinbarungen sind jederzeit möglich.)</w:t>
      </w:r>
    </w:p>
    <w:p w14:paraId="30C7DD93" w14:textId="77777777" w:rsidR="00892912" w:rsidRDefault="00892912" w:rsidP="00701073">
      <w:pPr>
        <w:pStyle w:val="KNummerierung"/>
        <w:numPr>
          <w:ilvl w:val="0"/>
          <w:numId w:val="0"/>
        </w:numPr>
        <w:ind w:left="851"/>
      </w:pPr>
    </w:p>
    <w:p w14:paraId="7E8C1795" w14:textId="77777777" w:rsidR="00892912" w:rsidRDefault="00892912" w:rsidP="00701073">
      <w:pPr>
        <w:pStyle w:val="KNummerierung"/>
      </w:pPr>
      <w:r>
        <w:t>Chartergebühr pro Flugstunde nach Bordbucheintrag.</w:t>
      </w:r>
    </w:p>
    <w:p w14:paraId="5F719E65" w14:textId="77777777" w:rsidR="00892912" w:rsidRDefault="00892912" w:rsidP="00701073">
      <w:pPr>
        <w:pStyle w:val="KNummerierung"/>
        <w:numPr>
          <w:ilvl w:val="0"/>
          <w:numId w:val="0"/>
        </w:numPr>
        <w:ind w:left="851"/>
      </w:pPr>
    </w:p>
    <w:p w14:paraId="24D67EDB" w14:textId="77777777" w:rsidR="00892912" w:rsidRDefault="00892912" w:rsidP="00701073">
      <w:pPr>
        <w:pStyle w:val="KNummerierung"/>
      </w:pPr>
      <w:r>
        <w:t xml:space="preserve">Alle ATC-, Lande- oder sonstigen durch den Mieter verursachten Gebühren gehen zu Lasten des Mieters. </w:t>
      </w:r>
    </w:p>
    <w:p w14:paraId="53CD5C31" w14:textId="77777777" w:rsidR="00892912" w:rsidRDefault="00892912" w:rsidP="00701073">
      <w:pPr>
        <w:pStyle w:val="KNummerierung"/>
        <w:numPr>
          <w:ilvl w:val="0"/>
          <w:numId w:val="0"/>
        </w:numPr>
        <w:ind w:left="851"/>
      </w:pPr>
    </w:p>
    <w:p w14:paraId="0856AC54" w14:textId="77777777" w:rsidR="00892912" w:rsidRDefault="00892912" w:rsidP="00701073">
      <w:pPr>
        <w:pStyle w:val="KNummerierung"/>
      </w:pPr>
      <w:r>
        <w:t xml:space="preserve">Ist der Mieter nicht in der Lage, das Flugzeug an seinen Heimatflugplatz zurückzuführen, werden für jeden angebrochenen Tag die normalen Tagespauschalen erhoben. Die </w:t>
      </w:r>
      <w:r w:rsidR="00CB4EE2" w:rsidRPr="00696E4C">
        <w:rPr>
          <w:rFonts w:ascii="Catamaran Medium" w:hAnsi="Catamaran Medium" w:cs="Catamaran Medium"/>
          <w:color w:val="54A7B9" w:themeColor="accent1"/>
          <w:sz w:val="15"/>
          <w:szCs w:val="15"/>
        </w:rPr>
        <w:t>IN</w:t>
      </w:r>
      <w:r w:rsidR="00CB4EE2" w:rsidRPr="00696E4C">
        <w:rPr>
          <w:rFonts w:ascii="Catamaran" w:hAnsi="Catamaran" w:cs="Catamaran"/>
        </w:rPr>
        <w:t>flight GmbH</w:t>
      </w:r>
      <w:r>
        <w:t xml:space="preserve"> ist nach Absprache mit dem Mieter berechtigt, das Flugzeug auf Kosten des Mieters zurückzuführen. Der Mieter verpflichtet sich im Falle einer verspäteten Rückkehr, mit dem Anschluss-Mieter Kontakt aufzunehmen und bei Terminkonflikten nach einer Lösung zu suchen.</w:t>
      </w:r>
    </w:p>
    <w:p w14:paraId="001DD4E8" w14:textId="77777777" w:rsidR="00892912" w:rsidRDefault="00892912" w:rsidP="00701073">
      <w:pPr>
        <w:pStyle w:val="KNummerierung"/>
        <w:numPr>
          <w:ilvl w:val="0"/>
          <w:numId w:val="0"/>
        </w:numPr>
        <w:ind w:left="851"/>
      </w:pPr>
    </w:p>
    <w:p w14:paraId="137D7936" w14:textId="77777777" w:rsidR="00892912" w:rsidRDefault="00892912" w:rsidP="00701073">
      <w:pPr>
        <w:pStyle w:val="KNummerierung"/>
      </w:pPr>
      <w:r>
        <w:t xml:space="preserve">Ist der Mieter innerhalb der letzten 6 Monate nicht mit dem benannten Flugzeug geflogen, wird ein Praxis-Checkout notwendig. Der Praxis - Checkout besteht aus mindesten drei Landungen und wird vom Mieter bezahlt. Er kann mit gesetzlicher Überprüfungs- oder Überführungsflügen kombiniert werden. Die </w:t>
      </w:r>
      <w:r w:rsidR="00CB4EE2" w:rsidRPr="00696E4C">
        <w:rPr>
          <w:rFonts w:ascii="Catamaran Medium" w:hAnsi="Catamaran Medium" w:cs="Catamaran Medium"/>
          <w:color w:val="54A7B9" w:themeColor="accent1"/>
          <w:sz w:val="15"/>
          <w:szCs w:val="15"/>
        </w:rPr>
        <w:t>IN</w:t>
      </w:r>
      <w:r w:rsidR="00CB4EE2" w:rsidRPr="00696E4C">
        <w:rPr>
          <w:rFonts w:ascii="Catamaran" w:hAnsi="Catamaran" w:cs="Catamaran"/>
        </w:rPr>
        <w:t>flight GmbH</w:t>
      </w:r>
      <w:r>
        <w:t xml:space="preserve"> oder deren Vertreter ist berechtigt, auch vor Ablauf der Frist einen Checkout mit dem Mieter auf dessen Kosten durchzuführen. </w:t>
      </w:r>
    </w:p>
    <w:p w14:paraId="4F9FD78C" w14:textId="77777777" w:rsidR="00892912" w:rsidRDefault="00892912" w:rsidP="00701073">
      <w:pPr>
        <w:pStyle w:val="KNummerierung"/>
        <w:numPr>
          <w:ilvl w:val="0"/>
          <w:numId w:val="0"/>
        </w:numPr>
        <w:ind w:left="851"/>
      </w:pPr>
    </w:p>
    <w:p w14:paraId="421CF047" w14:textId="77777777" w:rsidR="00892912" w:rsidRDefault="00892912" w:rsidP="00701073">
      <w:pPr>
        <w:pStyle w:val="KNummerierung"/>
      </w:pPr>
      <w:r>
        <w:t>Dieser Vertrag ist auf unbestimmte Zeit geschlossen worden. Änderungen bedürfen der Schriftform.</w:t>
      </w:r>
    </w:p>
    <w:p w14:paraId="6B3ABEB7" w14:textId="77777777" w:rsidR="00892912" w:rsidRDefault="00892912" w:rsidP="00701073">
      <w:pPr>
        <w:pStyle w:val="KNummerierung"/>
        <w:numPr>
          <w:ilvl w:val="0"/>
          <w:numId w:val="0"/>
        </w:numPr>
        <w:ind w:left="851"/>
      </w:pPr>
    </w:p>
    <w:p w14:paraId="47B35409" w14:textId="77777777" w:rsidR="00892912" w:rsidRDefault="00892912" w:rsidP="00701073">
      <w:pPr>
        <w:pStyle w:val="KNummerierung"/>
      </w:pPr>
      <w:r>
        <w:t>Der Mieter erklärt, dass er sich im Klaren ist, dass das Flugzeug entsprechend IHP betrieben werden kann, in welchem die bisher zulässigen Höchstbetriebszeiten von bestimmten Baugruppen und Bauteilen aufgehoben werden.</w:t>
      </w:r>
    </w:p>
    <w:p w14:paraId="45ABCA4A" w14:textId="77777777" w:rsidR="00892912" w:rsidRDefault="00892912" w:rsidP="00701073">
      <w:pPr>
        <w:pStyle w:val="KNummerierung"/>
        <w:numPr>
          <w:ilvl w:val="0"/>
          <w:numId w:val="0"/>
        </w:numPr>
        <w:ind w:left="851"/>
      </w:pPr>
    </w:p>
    <w:p w14:paraId="6A7C5DBC" w14:textId="77777777" w:rsidR="00892912" w:rsidRPr="00892912" w:rsidRDefault="00892912" w:rsidP="00701073">
      <w:pPr>
        <w:pStyle w:val="KNummerierung"/>
      </w:pPr>
      <w:r w:rsidRPr="00892912">
        <w:t>Der Mieter verpflichtet sich, den völlig unsinnigen Absatz Nr. 13 sofort durchzustreichen, denn er dient lediglich dazu, um festzustellen, ob sich der Mieter bis hierhin durchgekämpft hat.</w:t>
      </w:r>
    </w:p>
    <w:p w14:paraId="4024E1DE" w14:textId="77777777" w:rsidR="00CB4EE2" w:rsidRDefault="00CB4EE2" w:rsidP="00701073">
      <w:pPr>
        <w:pStyle w:val="KNummerierung"/>
        <w:numPr>
          <w:ilvl w:val="0"/>
          <w:numId w:val="0"/>
        </w:numPr>
        <w:ind w:left="851"/>
      </w:pPr>
    </w:p>
    <w:p w14:paraId="61F9E30E" w14:textId="77777777" w:rsidR="00C05D15" w:rsidRDefault="00C05D15" w:rsidP="00701073">
      <w:pPr>
        <w:pStyle w:val="KNummerierung"/>
        <w:numPr>
          <w:ilvl w:val="0"/>
          <w:numId w:val="0"/>
        </w:numPr>
        <w:ind w:left="851"/>
      </w:pPr>
    </w:p>
    <w:p w14:paraId="4A886F05" w14:textId="77777777" w:rsidR="00892912" w:rsidRDefault="00892912" w:rsidP="00701073">
      <w:pPr>
        <w:pStyle w:val="KNummerierung"/>
      </w:pPr>
      <w:r>
        <w:t xml:space="preserve">Der Mieter bzw. der verantwortliche Flugzeugführer verpflichtet sich, auftretende Mängel am Luftfahrzeug im Bordbuch einzutragen und die </w:t>
      </w:r>
      <w:r w:rsidR="00CB4EE2" w:rsidRPr="00696E4C">
        <w:rPr>
          <w:rFonts w:ascii="Catamaran Medium" w:hAnsi="Catamaran Medium" w:cs="Catamaran Medium"/>
          <w:color w:val="54A7B9" w:themeColor="accent1"/>
          <w:sz w:val="15"/>
          <w:szCs w:val="15"/>
        </w:rPr>
        <w:t>IN</w:t>
      </w:r>
      <w:r w:rsidR="00CB4EE2" w:rsidRPr="00696E4C">
        <w:rPr>
          <w:rFonts w:ascii="Catamaran" w:hAnsi="Catamaran" w:cs="Catamaran"/>
        </w:rPr>
        <w:t>flight GmbH</w:t>
      </w:r>
      <w:r>
        <w:t xml:space="preserve"> unverzüglich zu informieren. Sollte der Mangel auf einem anderen Flugplatz als Ingolstadt entdeckt werden, so entscheidet die </w:t>
      </w:r>
      <w:r w:rsidR="00CB4EE2" w:rsidRPr="00696E4C">
        <w:rPr>
          <w:rFonts w:ascii="Catamaran Medium" w:hAnsi="Catamaran Medium" w:cs="Catamaran Medium"/>
          <w:color w:val="54A7B9" w:themeColor="accent1"/>
          <w:sz w:val="15"/>
          <w:szCs w:val="15"/>
        </w:rPr>
        <w:t>IN</w:t>
      </w:r>
      <w:r w:rsidR="00CB4EE2" w:rsidRPr="00696E4C">
        <w:rPr>
          <w:rFonts w:ascii="Catamaran" w:hAnsi="Catamaran" w:cs="Catamaran"/>
        </w:rPr>
        <w:t>flight GmbH</w:t>
      </w:r>
      <w:r>
        <w:t>, ob der Flug fortgesetzt werden darf.</w:t>
      </w:r>
    </w:p>
    <w:p w14:paraId="6F17F1F9" w14:textId="77777777" w:rsidR="00892912" w:rsidRDefault="00892912" w:rsidP="00701073">
      <w:pPr>
        <w:pStyle w:val="KNummerierung"/>
        <w:numPr>
          <w:ilvl w:val="0"/>
          <w:numId w:val="0"/>
        </w:numPr>
        <w:ind w:left="851"/>
      </w:pPr>
    </w:p>
    <w:p w14:paraId="04AAD186" w14:textId="77777777" w:rsidR="00FB57AC" w:rsidRDefault="00892912" w:rsidP="00C05D15">
      <w:pPr>
        <w:pStyle w:val="KNummerierung"/>
      </w:pPr>
      <w:r>
        <w:t>Der Mieter erklärt bei Nutzung der Boeing Stearman, dass er über min. 25 h Spornraderfahrung verfügt und sofern keine Stunden auf diesem Typ vorliegen, eine ordentliche Einweisung geflogen wird. Alternativ können die ersten 5 Std. mit Fluglehrer geflogen werden.</w:t>
      </w:r>
    </w:p>
    <w:p w14:paraId="2834C318" w14:textId="77777777" w:rsidR="00892912" w:rsidRDefault="00892912" w:rsidP="00C05D15">
      <w:pPr>
        <w:pStyle w:val="KNummerierung"/>
        <w:numPr>
          <w:ilvl w:val="0"/>
          <w:numId w:val="0"/>
        </w:numPr>
      </w:pPr>
    </w:p>
    <w:tbl>
      <w:tblPr>
        <w:tblStyle w:val="Tabellenraster"/>
        <w:tblW w:w="9599" w:type="dxa"/>
        <w:tblBorders>
          <w:top w:val="single" w:sz="12" w:space="0" w:color="54A7B9" w:themeColor="accent1"/>
          <w:left w:val="single" w:sz="12" w:space="0" w:color="54A7B9" w:themeColor="accent1"/>
          <w:bottom w:val="single" w:sz="12" w:space="0" w:color="54A7B9" w:themeColor="accent1"/>
          <w:right w:val="single" w:sz="12" w:space="0" w:color="54A7B9" w:themeColor="accent1"/>
          <w:insideH w:val="none" w:sz="0" w:space="0" w:color="auto"/>
          <w:insideV w:val="none" w:sz="0" w:space="0" w:color="auto"/>
        </w:tblBorders>
        <w:tblLayout w:type="fixed"/>
        <w:tblLook w:val="04A0" w:firstRow="1" w:lastRow="0" w:firstColumn="1" w:lastColumn="0" w:noHBand="0" w:noVBand="1"/>
      </w:tblPr>
      <w:tblGrid>
        <w:gridCol w:w="411"/>
        <w:gridCol w:w="298"/>
        <w:gridCol w:w="284"/>
        <w:gridCol w:w="8379"/>
        <w:gridCol w:w="227"/>
      </w:tblGrid>
      <w:tr w:rsidR="000E0252" w14:paraId="5704D5E1" w14:textId="77777777" w:rsidTr="000E0252">
        <w:trPr>
          <w:trHeight w:val="516"/>
        </w:trPr>
        <w:tc>
          <w:tcPr>
            <w:tcW w:w="411" w:type="dxa"/>
            <w:tcBorders>
              <w:top w:val="nil"/>
              <w:left w:val="nil"/>
              <w:bottom w:val="nil"/>
              <w:right w:val="nil"/>
            </w:tcBorders>
            <w:vAlign w:val="center"/>
          </w:tcPr>
          <w:p w14:paraId="0B2D3927" w14:textId="77777777" w:rsidR="0055480F" w:rsidRPr="00701073" w:rsidRDefault="0055480F" w:rsidP="00B2601D">
            <w:pPr>
              <w:pStyle w:val="ETabelleberslinks"/>
              <w:rPr>
                <w:rFonts w:ascii="Catamaran Medium" w:hAnsi="Catamaran Medium" w:cs="Catamaran Medium"/>
                <w:b w:val="0"/>
                <w:bCs w:val="0"/>
                <w:color w:val="54A7B9" w:themeColor="accent1"/>
              </w:rPr>
            </w:pPr>
          </w:p>
        </w:tc>
        <w:tc>
          <w:tcPr>
            <w:tcW w:w="298" w:type="dxa"/>
            <w:tcBorders>
              <w:top w:val="nil"/>
              <w:left w:val="nil"/>
              <w:bottom w:val="nil"/>
              <w:right w:val="single" w:sz="4" w:space="0" w:color="54A7B9" w:themeColor="accent1"/>
            </w:tcBorders>
            <w:vAlign w:val="center"/>
          </w:tcPr>
          <w:p w14:paraId="60F640F1" w14:textId="77777777" w:rsidR="0055480F" w:rsidRPr="00701073" w:rsidRDefault="0055480F" w:rsidP="00B2601D">
            <w:pPr>
              <w:pStyle w:val="ETabelleberslinks"/>
              <w:rPr>
                <w:rFonts w:ascii="Catamaran Medium" w:hAnsi="Catamaran Medium" w:cs="Catamaran Medium"/>
                <w:b w:val="0"/>
                <w:bCs w:val="0"/>
                <w:color w:val="54A7B9" w:themeColor="accent1"/>
              </w:rPr>
            </w:pPr>
            <w:r w:rsidRPr="00701073">
              <w:rPr>
                <w:rFonts w:ascii="Catamaran Medium" w:hAnsi="Catamaran Medium" w:cs="Catamaran Medium"/>
                <w:b w:val="0"/>
                <w:bCs w:val="0"/>
                <w:color w:val="54A7B9" w:themeColor="accent1"/>
              </w:rPr>
              <w:t>16.</w:t>
            </w:r>
          </w:p>
        </w:tc>
        <w:tc>
          <w:tcPr>
            <w:tcW w:w="284" w:type="dxa"/>
            <w:tcBorders>
              <w:top w:val="single" w:sz="4" w:space="0" w:color="54A7B9" w:themeColor="accent1"/>
              <w:left w:val="single" w:sz="4" w:space="0" w:color="54A7B9" w:themeColor="accent1"/>
              <w:bottom w:val="nil"/>
              <w:right w:val="nil"/>
            </w:tcBorders>
            <w:vAlign w:val="center"/>
          </w:tcPr>
          <w:p w14:paraId="62264B18" w14:textId="77777777" w:rsidR="0055480F" w:rsidRPr="006B2507" w:rsidRDefault="00B2601D" w:rsidP="00B2601D">
            <w:pPr>
              <w:pStyle w:val="ETabelleberslinks"/>
              <w:jc w:val="center"/>
            </w:pPr>
            <w:r w:rsidRPr="00B2601D">
              <w:rPr>
                <w:color w:val="FFFFFF" w:themeColor="background1"/>
              </w:rPr>
              <w:t>I</w:t>
            </w:r>
            <w:r>
              <w:rPr>
                <w:noProof/>
              </w:rPr>
              <mc:AlternateContent>
                <mc:Choice Requires="wps">
                  <w:drawing>
                    <wp:inline distT="0" distB="0" distL="0" distR="0" wp14:anchorId="6325CFCF" wp14:editId="3CA22718">
                      <wp:extent cx="68580" cy="68580"/>
                      <wp:effectExtent l="0" t="0" r="7620" b="7620"/>
                      <wp:docPr id="18" name="Rechteck 18"/>
                      <wp:cNvGraphicFramePr/>
                      <a:graphic xmlns:a="http://schemas.openxmlformats.org/drawingml/2006/main">
                        <a:graphicData uri="http://schemas.microsoft.com/office/word/2010/wordprocessingShape">
                          <wps:wsp>
                            <wps:cNvSpPr/>
                            <wps:spPr>
                              <a:xfrm>
                                <a:off x="0" y="0"/>
                                <a:ext cx="68580" cy="68580"/>
                              </a:xfrm>
                              <a:prstGeom prst="rect">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FC2773" id="Rechteck 18" o:spid="_x0000_s1026" style="width:5.4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" filled="f" strokecolor="#54a7b9 [3204]" strokeweight=".5pt">
                      <w10:anchorlock/>
                    </v:rect>
                  </w:pict>
                </mc:Fallback>
              </mc:AlternateContent>
            </w:r>
          </w:p>
        </w:tc>
        <w:tc>
          <w:tcPr>
            <w:tcW w:w="8379" w:type="dxa"/>
            <w:tcBorders>
              <w:top w:val="single" w:sz="4" w:space="0" w:color="54A7B9" w:themeColor="accent1"/>
              <w:left w:val="nil"/>
              <w:bottom w:val="nil"/>
              <w:right w:val="nil"/>
            </w:tcBorders>
            <w:vAlign w:val="center"/>
          </w:tcPr>
          <w:p w14:paraId="721BC6FC" w14:textId="77777777" w:rsidR="0055480F" w:rsidRPr="00B2601D" w:rsidRDefault="0055480F" w:rsidP="00B2601D">
            <w:pPr>
              <w:pStyle w:val="ETabelleberslinks"/>
              <w:rPr>
                <w:b w:val="0"/>
                <w:bCs w:val="0"/>
              </w:rPr>
            </w:pPr>
            <w:r w:rsidRPr="00B2601D">
              <w:rPr>
                <w:b w:val="0"/>
                <w:bCs w:val="0"/>
              </w:rPr>
              <w:t xml:space="preserve">Ich bin mit der Aufnahme in den Newsletter der </w:t>
            </w:r>
            <w:r w:rsidR="00B2601D" w:rsidRPr="00B2601D">
              <w:rPr>
                <w:rFonts w:ascii="Catamaran Medium" w:hAnsi="Catamaran Medium" w:cs="Catamaran Medium"/>
                <w:b w:val="0"/>
                <w:bCs w:val="0"/>
                <w:color w:val="54A7B9" w:themeColor="accent1"/>
                <w:sz w:val="15"/>
                <w:szCs w:val="15"/>
              </w:rPr>
              <w:t>IN</w:t>
            </w:r>
            <w:r w:rsidR="00B2601D" w:rsidRPr="00B2601D">
              <w:rPr>
                <w:rFonts w:ascii="Catamaran" w:hAnsi="Catamaran" w:cs="Catamaran"/>
                <w:b w:val="0"/>
                <w:bCs w:val="0"/>
              </w:rPr>
              <w:t>flight GmbH</w:t>
            </w:r>
            <w:r w:rsidRPr="00B2601D">
              <w:rPr>
                <w:b w:val="0"/>
                <w:bCs w:val="0"/>
              </w:rPr>
              <w:t xml:space="preserve"> einverstanden.</w:t>
            </w:r>
          </w:p>
        </w:tc>
        <w:tc>
          <w:tcPr>
            <w:tcW w:w="227" w:type="dxa"/>
            <w:tcBorders>
              <w:top w:val="single" w:sz="4" w:space="0" w:color="54A7B9" w:themeColor="accent1"/>
              <w:left w:val="nil"/>
              <w:bottom w:val="nil"/>
              <w:right w:val="single" w:sz="4" w:space="0" w:color="54A7B9" w:themeColor="accent1"/>
            </w:tcBorders>
          </w:tcPr>
          <w:p w14:paraId="2EADA7A3" w14:textId="77777777" w:rsidR="0055480F" w:rsidRPr="006B2507" w:rsidRDefault="0055480F" w:rsidP="006B2507">
            <w:pPr>
              <w:pStyle w:val="HTabelleTextlinks"/>
              <w:rPr>
                <w:rFonts w:ascii="Catamaran Medium" w:hAnsi="Catamaran Medium" w:cs="Catamaran Medium"/>
                <w:color w:val="54A7B9" w:themeColor="accent1"/>
              </w:rPr>
            </w:pPr>
          </w:p>
        </w:tc>
      </w:tr>
      <w:tr w:rsidR="000E0252" w14:paraId="561221BD" w14:textId="77777777" w:rsidTr="000E0252">
        <w:trPr>
          <w:trHeight w:val="317"/>
        </w:trPr>
        <w:tc>
          <w:tcPr>
            <w:tcW w:w="411" w:type="dxa"/>
            <w:tcBorders>
              <w:top w:val="nil"/>
              <w:left w:val="nil"/>
              <w:bottom w:val="nil"/>
              <w:right w:val="nil"/>
            </w:tcBorders>
          </w:tcPr>
          <w:p w14:paraId="6F8E0562" w14:textId="77777777" w:rsidR="00B2601D" w:rsidRPr="006B2507" w:rsidRDefault="00B2601D" w:rsidP="00B2601D">
            <w:pPr>
              <w:pStyle w:val="HTabelleTextlinks"/>
              <w:rPr>
                <w:rFonts w:ascii="Catamaran Medium" w:hAnsi="Catamaran Medium" w:cs="Catamaran Medium"/>
                <w:color w:val="54A7B9" w:themeColor="accent1"/>
              </w:rPr>
            </w:pPr>
          </w:p>
        </w:tc>
        <w:tc>
          <w:tcPr>
            <w:tcW w:w="298" w:type="dxa"/>
            <w:tcBorders>
              <w:top w:val="nil"/>
              <w:left w:val="nil"/>
              <w:bottom w:val="nil"/>
              <w:right w:val="single" w:sz="4" w:space="0" w:color="54A7B9" w:themeColor="accent1"/>
            </w:tcBorders>
          </w:tcPr>
          <w:p w14:paraId="367168FA" w14:textId="77777777" w:rsidR="00B2601D" w:rsidRPr="006B2507" w:rsidRDefault="00B2601D" w:rsidP="00B2601D">
            <w:pPr>
              <w:pStyle w:val="HTabelleTextlinks"/>
              <w:rPr>
                <w:rFonts w:ascii="Catamaran Medium" w:hAnsi="Catamaran Medium" w:cs="Catamaran Medium"/>
                <w:color w:val="54A7B9" w:themeColor="accent1"/>
              </w:rPr>
            </w:pPr>
          </w:p>
        </w:tc>
        <w:tc>
          <w:tcPr>
            <w:tcW w:w="284" w:type="dxa"/>
            <w:tcBorders>
              <w:top w:val="nil"/>
              <w:left w:val="single" w:sz="4" w:space="0" w:color="54A7B9" w:themeColor="accent1"/>
              <w:bottom w:val="nil"/>
              <w:right w:val="nil"/>
            </w:tcBorders>
          </w:tcPr>
          <w:p w14:paraId="37D519B6" w14:textId="77777777" w:rsidR="00B2601D" w:rsidRDefault="00B2601D" w:rsidP="00B2601D">
            <w:pPr>
              <w:pStyle w:val="ETabelleberslinks"/>
            </w:pPr>
          </w:p>
        </w:tc>
        <w:sdt>
          <w:sdtPr>
            <w:id w:val="-1523932262"/>
            <w:placeholder>
              <w:docPart w:val="9DD04F8B4654484DABF3338BE4E39451"/>
            </w:placeholder>
            <w:showingPlcHdr/>
          </w:sdtPr>
          <w:sdtEndPr/>
          <w:sdtContent>
            <w:tc>
              <w:tcPr>
                <w:tcW w:w="8379" w:type="dxa"/>
                <w:tcBorders>
                  <w:top w:val="nil"/>
                  <w:left w:val="nil"/>
                  <w:bottom w:val="dashed" w:sz="4" w:space="0" w:color="54A7B9" w:themeColor="accent1"/>
                  <w:right w:val="nil"/>
                </w:tcBorders>
              </w:tcPr>
              <w:p w14:paraId="05481B42" w14:textId="531A541A" w:rsidR="00B2601D" w:rsidRDefault="00CB7CE7" w:rsidP="00B2601D">
                <w:pPr>
                  <w:pStyle w:val="HTabelleTextlinks"/>
                </w:pPr>
                <w:r w:rsidRPr="00652CEE">
                  <w:rPr>
                    <w:rStyle w:val="Platzhaltertext"/>
                  </w:rPr>
                  <w:t>Klicken oder tippen Sie hier, um Text einzugeben.</w:t>
                </w:r>
              </w:p>
            </w:tc>
          </w:sdtContent>
        </w:sdt>
        <w:tc>
          <w:tcPr>
            <w:tcW w:w="227" w:type="dxa"/>
            <w:tcBorders>
              <w:top w:val="nil"/>
              <w:left w:val="nil"/>
              <w:bottom w:val="nil"/>
              <w:right w:val="single" w:sz="4" w:space="0" w:color="54A7B9" w:themeColor="accent1"/>
            </w:tcBorders>
          </w:tcPr>
          <w:p w14:paraId="3A4A7909" w14:textId="77777777" w:rsidR="00B2601D" w:rsidRPr="006B2507" w:rsidRDefault="00B2601D" w:rsidP="00B2601D">
            <w:pPr>
              <w:pStyle w:val="HTabelleTextlinks"/>
              <w:rPr>
                <w:rFonts w:ascii="Catamaran Medium" w:hAnsi="Catamaran Medium" w:cs="Catamaran Medium"/>
                <w:color w:val="54A7B9" w:themeColor="accent1"/>
              </w:rPr>
            </w:pPr>
          </w:p>
        </w:tc>
      </w:tr>
      <w:tr w:rsidR="000E0252" w:rsidRPr="00701073" w14:paraId="1CDDA598" w14:textId="77777777" w:rsidTr="000E0252">
        <w:trPr>
          <w:trHeight w:val="317"/>
        </w:trPr>
        <w:tc>
          <w:tcPr>
            <w:tcW w:w="411" w:type="dxa"/>
            <w:tcBorders>
              <w:top w:val="nil"/>
              <w:left w:val="nil"/>
              <w:bottom w:val="nil"/>
              <w:right w:val="nil"/>
            </w:tcBorders>
          </w:tcPr>
          <w:p w14:paraId="10A536D7" w14:textId="77777777" w:rsidR="0055480F" w:rsidRDefault="0055480F" w:rsidP="00C80121">
            <w:pPr>
              <w:pStyle w:val="HTabelleTextlinks"/>
              <w:rPr>
                <w:b/>
                <w:bCs/>
                <w:color w:val="54A7B9" w:themeColor="accent1"/>
                <w:vertAlign w:val="superscript"/>
              </w:rPr>
            </w:pPr>
          </w:p>
        </w:tc>
        <w:tc>
          <w:tcPr>
            <w:tcW w:w="298" w:type="dxa"/>
            <w:tcBorders>
              <w:top w:val="nil"/>
              <w:left w:val="nil"/>
              <w:bottom w:val="nil"/>
              <w:right w:val="single" w:sz="4" w:space="0" w:color="54A7B9" w:themeColor="accent1"/>
            </w:tcBorders>
          </w:tcPr>
          <w:p w14:paraId="2D358E27" w14:textId="77777777" w:rsidR="0055480F" w:rsidRDefault="0055480F" w:rsidP="00C80121">
            <w:pPr>
              <w:pStyle w:val="HTabelleTextlinks"/>
              <w:rPr>
                <w:b/>
                <w:bCs/>
                <w:color w:val="54A7B9" w:themeColor="accent1"/>
                <w:vertAlign w:val="superscript"/>
              </w:rPr>
            </w:pPr>
          </w:p>
        </w:tc>
        <w:tc>
          <w:tcPr>
            <w:tcW w:w="284" w:type="dxa"/>
            <w:tcBorders>
              <w:top w:val="nil"/>
              <w:left w:val="single" w:sz="4" w:space="0" w:color="54A7B9" w:themeColor="accent1"/>
              <w:bottom w:val="nil"/>
              <w:right w:val="nil"/>
            </w:tcBorders>
          </w:tcPr>
          <w:p w14:paraId="7A9B42E9" w14:textId="77777777" w:rsidR="0055480F" w:rsidRDefault="0055480F" w:rsidP="00C80121">
            <w:pPr>
              <w:pStyle w:val="HTabelleTextlinks"/>
              <w:rPr>
                <w:b/>
                <w:bCs/>
                <w:color w:val="54A7B9" w:themeColor="accent1"/>
                <w:vertAlign w:val="superscript"/>
              </w:rPr>
            </w:pPr>
          </w:p>
        </w:tc>
        <w:tc>
          <w:tcPr>
            <w:tcW w:w="8379" w:type="dxa"/>
            <w:tcBorders>
              <w:top w:val="dashed" w:sz="4" w:space="0" w:color="54A7B9" w:themeColor="accent1"/>
              <w:left w:val="nil"/>
              <w:bottom w:val="nil"/>
              <w:right w:val="nil"/>
            </w:tcBorders>
            <w:vAlign w:val="top"/>
          </w:tcPr>
          <w:p w14:paraId="3162CF32" w14:textId="77777777" w:rsidR="0055480F" w:rsidRPr="00701073" w:rsidRDefault="0055480F" w:rsidP="00B2601D">
            <w:pPr>
              <w:pStyle w:val="HTabelleTextlinks"/>
              <w:rPr>
                <w:rFonts w:ascii="Catamaran Medium" w:hAnsi="Catamaran Medium" w:cs="Catamaran Medium"/>
                <w:color w:val="54A7B9" w:themeColor="accent1"/>
                <w:vertAlign w:val="superscript"/>
              </w:rPr>
            </w:pPr>
            <w:r w:rsidRPr="00701073">
              <w:rPr>
                <w:rFonts w:ascii="Catamaran Medium" w:hAnsi="Catamaran Medium" w:cs="Catamaran Medium"/>
                <w:color w:val="54A7B9" w:themeColor="accent1"/>
                <w:vertAlign w:val="superscript"/>
              </w:rPr>
              <w:t>E-MAIL</w:t>
            </w:r>
          </w:p>
        </w:tc>
        <w:tc>
          <w:tcPr>
            <w:tcW w:w="227" w:type="dxa"/>
            <w:tcBorders>
              <w:top w:val="nil"/>
              <w:left w:val="nil"/>
              <w:bottom w:val="nil"/>
              <w:right w:val="single" w:sz="4" w:space="0" w:color="54A7B9" w:themeColor="accent1"/>
            </w:tcBorders>
            <w:vAlign w:val="top"/>
          </w:tcPr>
          <w:p w14:paraId="36B37008" w14:textId="77777777" w:rsidR="0055480F" w:rsidRPr="00701073" w:rsidRDefault="0055480F" w:rsidP="00B2601D">
            <w:pPr>
              <w:pStyle w:val="HTabelleTextlinks"/>
              <w:rPr>
                <w:rFonts w:ascii="Catamaran Medium" w:hAnsi="Catamaran Medium" w:cs="Catamaran Medium"/>
                <w:color w:val="54A7B9" w:themeColor="accent1"/>
                <w:vertAlign w:val="superscript"/>
              </w:rPr>
            </w:pPr>
          </w:p>
        </w:tc>
      </w:tr>
      <w:tr w:rsidR="00B2601D" w14:paraId="5A04B72B" w14:textId="77777777" w:rsidTr="000E0252">
        <w:trPr>
          <w:trHeight w:val="317"/>
        </w:trPr>
        <w:tc>
          <w:tcPr>
            <w:tcW w:w="411" w:type="dxa"/>
            <w:tcBorders>
              <w:top w:val="nil"/>
              <w:left w:val="nil"/>
              <w:bottom w:val="nil"/>
              <w:right w:val="nil"/>
            </w:tcBorders>
          </w:tcPr>
          <w:p w14:paraId="7E268504" w14:textId="77777777" w:rsidR="00B2601D" w:rsidRDefault="00B2601D" w:rsidP="00B2601D">
            <w:pPr>
              <w:pStyle w:val="ETabelleberslinks"/>
            </w:pPr>
          </w:p>
        </w:tc>
        <w:tc>
          <w:tcPr>
            <w:tcW w:w="298" w:type="dxa"/>
            <w:tcBorders>
              <w:top w:val="nil"/>
              <w:left w:val="nil"/>
              <w:bottom w:val="nil"/>
              <w:right w:val="single" w:sz="4" w:space="0" w:color="54A7B9" w:themeColor="accent1"/>
            </w:tcBorders>
          </w:tcPr>
          <w:p w14:paraId="26C9F1A0" w14:textId="77777777" w:rsidR="00B2601D" w:rsidRDefault="00B2601D" w:rsidP="00B2601D">
            <w:pPr>
              <w:pStyle w:val="ETabelleberslinks"/>
            </w:pPr>
          </w:p>
        </w:tc>
        <w:tc>
          <w:tcPr>
            <w:tcW w:w="284" w:type="dxa"/>
            <w:tcBorders>
              <w:top w:val="nil"/>
              <w:left w:val="single" w:sz="4" w:space="0" w:color="54A7B9" w:themeColor="accent1"/>
              <w:bottom w:val="nil"/>
              <w:right w:val="nil"/>
            </w:tcBorders>
          </w:tcPr>
          <w:p w14:paraId="2C4754AD" w14:textId="77777777" w:rsidR="00B2601D" w:rsidRDefault="00B2601D" w:rsidP="00B2601D">
            <w:pPr>
              <w:pStyle w:val="ETabelleberslinks"/>
            </w:pPr>
          </w:p>
        </w:tc>
        <w:sdt>
          <w:sdtPr>
            <w:id w:val="-581600195"/>
            <w:placeholder>
              <w:docPart w:val="64574079CB0F4D2FA94F68329026FC96"/>
            </w:placeholder>
            <w:showingPlcHdr/>
          </w:sdtPr>
          <w:sdtEndPr/>
          <w:sdtContent>
            <w:tc>
              <w:tcPr>
                <w:tcW w:w="8379" w:type="dxa"/>
                <w:tcBorders>
                  <w:top w:val="nil"/>
                  <w:left w:val="nil"/>
                  <w:bottom w:val="dashed" w:sz="4" w:space="0" w:color="54A7B9" w:themeColor="accent1"/>
                  <w:right w:val="nil"/>
                </w:tcBorders>
              </w:tcPr>
              <w:p w14:paraId="47884A9D" w14:textId="4C3C4C2B" w:rsidR="00B2601D" w:rsidRDefault="00CB7CE7" w:rsidP="00B2601D">
                <w:pPr>
                  <w:pStyle w:val="HTabelleTextlinks"/>
                </w:pPr>
                <w:r w:rsidRPr="00652CEE">
                  <w:rPr>
                    <w:rStyle w:val="Platzhaltertext"/>
                  </w:rPr>
                  <w:t>Klicken oder tippen Sie hier, um Text einzugeben.</w:t>
                </w:r>
              </w:p>
            </w:tc>
          </w:sdtContent>
        </w:sdt>
        <w:tc>
          <w:tcPr>
            <w:tcW w:w="227" w:type="dxa"/>
            <w:tcBorders>
              <w:top w:val="nil"/>
              <w:left w:val="nil"/>
              <w:bottom w:val="nil"/>
              <w:right w:val="single" w:sz="4" w:space="0" w:color="54A7B9" w:themeColor="accent1"/>
            </w:tcBorders>
          </w:tcPr>
          <w:p w14:paraId="52A333BD" w14:textId="77777777" w:rsidR="00B2601D" w:rsidRDefault="00B2601D" w:rsidP="00B2601D">
            <w:pPr>
              <w:pStyle w:val="ETabelleberslinks"/>
            </w:pPr>
          </w:p>
        </w:tc>
      </w:tr>
      <w:tr w:rsidR="0055480F" w14:paraId="494072B6" w14:textId="77777777" w:rsidTr="000E0252">
        <w:trPr>
          <w:trHeight w:val="326"/>
        </w:trPr>
        <w:tc>
          <w:tcPr>
            <w:tcW w:w="411" w:type="dxa"/>
            <w:tcBorders>
              <w:top w:val="nil"/>
              <w:left w:val="nil"/>
              <w:bottom w:val="nil"/>
              <w:right w:val="nil"/>
            </w:tcBorders>
          </w:tcPr>
          <w:p w14:paraId="01F3E0D7" w14:textId="77777777" w:rsidR="0055480F" w:rsidRDefault="0055480F" w:rsidP="00C80121">
            <w:pPr>
              <w:pStyle w:val="HTabelleTextlinks"/>
              <w:rPr>
                <w:b/>
                <w:bCs/>
                <w:color w:val="54A7B9" w:themeColor="accent1"/>
                <w:vertAlign w:val="superscript"/>
              </w:rPr>
            </w:pPr>
          </w:p>
        </w:tc>
        <w:tc>
          <w:tcPr>
            <w:tcW w:w="298" w:type="dxa"/>
            <w:tcBorders>
              <w:top w:val="nil"/>
              <w:left w:val="nil"/>
              <w:bottom w:val="nil"/>
              <w:right w:val="single" w:sz="4" w:space="0" w:color="54A7B9" w:themeColor="accent1"/>
            </w:tcBorders>
          </w:tcPr>
          <w:p w14:paraId="04054105" w14:textId="77777777" w:rsidR="0055480F" w:rsidRDefault="0055480F" w:rsidP="00C80121">
            <w:pPr>
              <w:pStyle w:val="HTabelleTextlinks"/>
              <w:rPr>
                <w:b/>
                <w:bCs/>
                <w:color w:val="54A7B9" w:themeColor="accent1"/>
                <w:vertAlign w:val="superscript"/>
              </w:rPr>
            </w:pPr>
          </w:p>
        </w:tc>
        <w:tc>
          <w:tcPr>
            <w:tcW w:w="284" w:type="dxa"/>
            <w:tcBorders>
              <w:top w:val="nil"/>
              <w:left w:val="single" w:sz="4" w:space="0" w:color="54A7B9" w:themeColor="accent1"/>
              <w:bottom w:val="single" w:sz="4" w:space="0" w:color="54A7B9" w:themeColor="accent1"/>
              <w:right w:val="nil"/>
            </w:tcBorders>
          </w:tcPr>
          <w:p w14:paraId="589C1709" w14:textId="77777777" w:rsidR="0055480F" w:rsidRDefault="0055480F" w:rsidP="00C80121">
            <w:pPr>
              <w:pStyle w:val="HTabelleTextlinks"/>
              <w:rPr>
                <w:b/>
                <w:bCs/>
                <w:color w:val="54A7B9" w:themeColor="accent1"/>
                <w:vertAlign w:val="superscript"/>
              </w:rPr>
            </w:pPr>
          </w:p>
        </w:tc>
        <w:tc>
          <w:tcPr>
            <w:tcW w:w="8379" w:type="dxa"/>
            <w:tcBorders>
              <w:top w:val="dashed" w:sz="4" w:space="0" w:color="54A7B9" w:themeColor="accent1"/>
              <w:left w:val="nil"/>
              <w:bottom w:val="single" w:sz="4" w:space="0" w:color="54A7B9" w:themeColor="accent1"/>
              <w:right w:val="nil"/>
            </w:tcBorders>
            <w:vAlign w:val="top"/>
          </w:tcPr>
          <w:p w14:paraId="772CAA45" w14:textId="77777777" w:rsidR="0055480F" w:rsidRPr="00701073" w:rsidRDefault="0055480F" w:rsidP="00B2601D">
            <w:pPr>
              <w:pStyle w:val="HTabelleTextlinks"/>
              <w:rPr>
                <w:rFonts w:ascii="Catamaran Medium" w:hAnsi="Catamaran Medium" w:cs="Catamaran Medium"/>
                <w:color w:val="54A7B9" w:themeColor="accent1"/>
                <w:vertAlign w:val="superscript"/>
              </w:rPr>
            </w:pPr>
            <w:r w:rsidRPr="00701073">
              <w:rPr>
                <w:rFonts w:ascii="Catamaran Medium" w:hAnsi="Catamaran Medium" w:cs="Catamaran Medium"/>
                <w:color w:val="54A7B9" w:themeColor="accent1"/>
                <w:vertAlign w:val="superscript"/>
              </w:rPr>
              <w:t>WHATS APP</w:t>
            </w:r>
          </w:p>
        </w:tc>
        <w:tc>
          <w:tcPr>
            <w:tcW w:w="227" w:type="dxa"/>
            <w:tcBorders>
              <w:top w:val="nil"/>
              <w:left w:val="nil"/>
              <w:bottom w:val="single" w:sz="4" w:space="0" w:color="54A7B9" w:themeColor="accent1"/>
              <w:right w:val="single" w:sz="4" w:space="0" w:color="54A7B9" w:themeColor="accent1"/>
            </w:tcBorders>
            <w:vAlign w:val="top"/>
          </w:tcPr>
          <w:p w14:paraId="078D0D36" w14:textId="77777777" w:rsidR="0055480F" w:rsidRPr="00701073" w:rsidRDefault="0055480F" w:rsidP="00B2601D">
            <w:pPr>
              <w:pStyle w:val="HTabelleTextlinks"/>
              <w:rPr>
                <w:rFonts w:ascii="Catamaran Medium" w:hAnsi="Catamaran Medium" w:cs="Catamaran Medium"/>
                <w:color w:val="54A7B9" w:themeColor="accent1"/>
                <w:vertAlign w:val="superscript"/>
              </w:rPr>
            </w:pPr>
          </w:p>
        </w:tc>
      </w:tr>
    </w:tbl>
    <w:p w14:paraId="487D7C65" w14:textId="77777777" w:rsidR="00892912" w:rsidRDefault="00892912" w:rsidP="00701073"/>
    <w:p w14:paraId="111A0516" w14:textId="77777777" w:rsidR="00892912" w:rsidRDefault="00892912" w:rsidP="00701073"/>
    <w:p w14:paraId="2E41E107" w14:textId="77777777" w:rsidR="00215139" w:rsidRPr="00701073" w:rsidRDefault="00215139" w:rsidP="00701073"/>
    <w:p w14:paraId="3062A0B0" w14:textId="77777777" w:rsidR="00FB57AC" w:rsidRDefault="00FB57AC" w:rsidP="00701073"/>
    <w:p w14:paraId="52BB3CEE" w14:textId="77777777" w:rsidR="00FB57AC" w:rsidRDefault="00FB57AC" w:rsidP="00701073"/>
    <w:p w14:paraId="22C9B537" w14:textId="77777777" w:rsidR="00FB57AC" w:rsidRDefault="00FB57AC" w:rsidP="00701073"/>
    <w:p w14:paraId="2F39D66C" w14:textId="77777777" w:rsidR="00FB57AC" w:rsidRPr="00892912" w:rsidRDefault="00FB57AC" w:rsidP="00701073"/>
    <w:p w14:paraId="58E3C619" w14:textId="77777777" w:rsidR="00892912" w:rsidRDefault="00FB57AC" w:rsidP="009274F2">
      <w:pPr>
        <w:spacing w:line="240" w:lineRule="auto"/>
        <w:rPr>
          <w:rFonts w:cs="Catamaran Light"/>
          <w:szCs w:val="19"/>
        </w:rPr>
      </w:pPr>
      <w:r>
        <w:rPr>
          <w:rFonts w:cs="Catamaran Light"/>
          <w:noProof/>
          <w:szCs w:val="19"/>
        </w:rPr>
        <mc:AlternateContent>
          <mc:Choice Requires="wps">
            <w:drawing>
              <wp:anchor distT="0" distB="0" distL="114300" distR="114300" simplePos="0" relativeHeight="251661312" behindDoc="0" locked="0" layoutInCell="1" allowOverlap="1" wp14:anchorId="33C296F7" wp14:editId="4B265400">
                <wp:simplePos x="0" y="0"/>
                <wp:positionH relativeFrom="column">
                  <wp:posOffset>3601325</wp:posOffset>
                </wp:positionH>
                <wp:positionV relativeFrom="paragraph">
                  <wp:posOffset>191135</wp:posOffset>
                </wp:positionV>
                <wp:extent cx="2113523" cy="0"/>
                <wp:effectExtent l="0" t="0" r="7620" b="12700"/>
                <wp:wrapNone/>
                <wp:docPr id="20" name="Gerade Verbindung 20"/>
                <wp:cNvGraphicFramePr/>
                <a:graphic xmlns:a="http://schemas.openxmlformats.org/drawingml/2006/main">
                  <a:graphicData uri="http://schemas.microsoft.com/office/word/2010/wordprocessingShape">
                    <wps:wsp>
                      <wps:cNvCnPr/>
                      <wps:spPr>
                        <a:xfrm>
                          <a:off x="0" y="0"/>
                          <a:ext cx="2113523"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46B46" id="Gerade Verbindung 2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3.55pt,15.05pt" to="449.9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" strokecolor="#54a7b9 [3204]">
                <v:stroke joinstyle="miter"/>
              </v:line>
            </w:pict>
          </mc:Fallback>
        </mc:AlternateContent>
      </w:r>
      <w:r>
        <w:rPr>
          <w:rFonts w:cs="Catamaran Light"/>
          <w:noProof/>
          <w:szCs w:val="19"/>
        </w:rPr>
        <mc:AlternateContent>
          <mc:Choice Requires="wps">
            <w:drawing>
              <wp:anchor distT="0" distB="0" distL="114300" distR="114300" simplePos="0" relativeHeight="251659264" behindDoc="0" locked="0" layoutInCell="1" allowOverlap="1" wp14:anchorId="18716EC7" wp14:editId="52B3758D">
                <wp:simplePos x="0" y="0"/>
                <wp:positionH relativeFrom="column">
                  <wp:posOffset>523186</wp:posOffset>
                </wp:positionH>
                <wp:positionV relativeFrom="paragraph">
                  <wp:posOffset>193029</wp:posOffset>
                </wp:positionV>
                <wp:extent cx="2113523" cy="0"/>
                <wp:effectExtent l="0" t="0" r="7620" b="12700"/>
                <wp:wrapNone/>
                <wp:docPr id="19" name="Gerade Verbindung 19"/>
                <wp:cNvGraphicFramePr/>
                <a:graphic xmlns:a="http://schemas.openxmlformats.org/drawingml/2006/main">
                  <a:graphicData uri="http://schemas.microsoft.com/office/word/2010/wordprocessingShape">
                    <wps:wsp>
                      <wps:cNvCnPr/>
                      <wps:spPr>
                        <a:xfrm>
                          <a:off x="0" y="0"/>
                          <a:ext cx="2113523"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B070D" id="Gerade Verbindung 1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2pt,15.2pt" to="207.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" strokecolor="#54a7b9 [3204]">
                <v:stroke joinstyle="miter"/>
              </v:line>
            </w:pict>
          </mc:Fallback>
        </mc:AlternateContent>
      </w:r>
    </w:p>
    <w:p w14:paraId="35339742" w14:textId="77777777" w:rsidR="00892912" w:rsidRDefault="00FB57AC" w:rsidP="00FB57AC">
      <w:pPr>
        <w:tabs>
          <w:tab w:val="left" w:pos="5670"/>
        </w:tabs>
        <w:spacing w:line="240" w:lineRule="auto"/>
        <w:ind w:firstLine="851"/>
      </w:pPr>
      <w:r w:rsidRPr="00FB57AC">
        <w:rPr>
          <w:rStyle w:val="BHervorhebung1Zchn"/>
          <w:rFonts w:ascii="Catamaran Medium" w:hAnsi="Catamaran Medium" w:cs="Catamaran Medium"/>
          <w:b w:val="0"/>
        </w:rPr>
        <w:t>Mieter</w:t>
      </w:r>
      <w:r>
        <w:rPr>
          <w:rFonts w:cs="Catamaran Light"/>
          <w:szCs w:val="19"/>
        </w:rPr>
        <w:t xml:space="preserve"> (Datum und Unterschrift)</w:t>
      </w:r>
      <w:r>
        <w:rPr>
          <w:rFonts w:cs="Catamaran Light"/>
          <w:szCs w:val="19"/>
        </w:rPr>
        <w:tab/>
      </w:r>
      <w:r w:rsidRPr="00696E4C">
        <w:rPr>
          <w:rFonts w:ascii="Catamaran Medium" w:hAnsi="Catamaran Medium" w:cs="Catamaran Medium"/>
          <w:color w:val="54A7B9" w:themeColor="accent1"/>
          <w:sz w:val="15"/>
          <w:szCs w:val="15"/>
        </w:rPr>
        <w:t>IN</w:t>
      </w:r>
      <w:r w:rsidRPr="00696E4C">
        <w:rPr>
          <w:rFonts w:ascii="Catamaran" w:hAnsi="Catamaran" w:cs="Catamaran"/>
        </w:rPr>
        <w:t>flight GmbH</w:t>
      </w:r>
      <w:r>
        <w:rPr>
          <w:rFonts w:ascii="Catamaran" w:hAnsi="Catamaran" w:cs="Catamaran"/>
        </w:rPr>
        <w:t xml:space="preserve"> </w:t>
      </w:r>
      <w:r w:rsidRPr="00FB57AC">
        <w:t>(Datum und Unterschrift)</w:t>
      </w:r>
    </w:p>
    <w:p w14:paraId="173E8137" w14:textId="77777777" w:rsidR="00C05D15" w:rsidRPr="009274F2" w:rsidRDefault="00C05D15" w:rsidP="006A7F25">
      <w:pPr>
        <w:pStyle w:val="KNummerierung"/>
        <w:numPr>
          <w:ilvl w:val="0"/>
          <w:numId w:val="0"/>
        </w:numPr>
      </w:pPr>
    </w:p>
    <w:sectPr w:rsidR="00C05D15" w:rsidRPr="009274F2" w:rsidSect="008D443D">
      <w:headerReference w:type="default" r:id="rId9"/>
      <w:footerReference w:type="default" r:id="rId10"/>
      <w:type w:val="continuous"/>
      <w:pgSz w:w="11900" w:h="16840"/>
      <w:pgMar w:top="3969" w:right="851" w:bottom="181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9E097" w14:textId="77777777" w:rsidR="004F060B" w:rsidRDefault="004F060B" w:rsidP="00EF1A67">
      <w:r>
        <w:separator/>
      </w:r>
    </w:p>
  </w:endnote>
  <w:endnote w:type="continuationSeparator" w:id="0">
    <w:p w14:paraId="2E932398" w14:textId="77777777" w:rsidR="004F060B" w:rsidRDefault="004F060B" w:rsidP="00EF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tamaran Medium">
    <w:panose1 w:val="00000000000000000000"/>
    <w:charset w:val="4D"/>
    <w:family w:val="auto"/>
    <w:pitch w:val="variable"/>
    <w:sig w:usb0="801000AF" w:usb1="5000204B" w:usb2="00000000" w:usb3="00000000" w:csb0="00000093" w:csb1="00000000"/>
    <w:embedRegular r:id="rId1" w:fontKey="{57E853F2-E84F-41AB-B9E0-50323F4B955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2059CD66-1EC4-4B78-9EF9-958C1D80E1A6}"/>
  </w:font>
  <w:font w:name="Catamaran Light">
    <w:altName w:val="Vijaya"/>
    <w:panose1 w:val="00000000000000000000"/>
    <w:charset w:val="4D"/>
    <w:family w:val="auto"/>
    <w:pitch w:val="variable"/>
    <w:sig w:usb0="801000AF" w:usb1="5000204B" w:usb2="00000000" w:usb3="00000000" w:csb0="00000093" w:csb1="00000000"/>
    <w:embedRegular r:id="rId3" w:fontKey="{84CE10E2-2469-4925-91E1-4784A14E12F2}"/>
    <w:embedBold r:id="rId4" w:fontKey="{EEF8462C-72B8-4F90-87C4-D48B641D2112}"/>
  </w:font>
  <w:font w:name="Calibri Light">
    <w:panose1 w:val="020F0302020204030204"/>
    <w:charset w:val="00"/>
    <w:family w:val="swiss"/>
    <w:pitch w:val="variable"/>
    <w:sig w:usb0="E4002EFF" w:usb1="C000247B" w:usb2="00000009" w:usb3="00000000" w:csb0="000001FF" w:csb1="00000000"/>
    <w:embedRegular r:id="rId5" w:fontKey="{C80EE33F-FD23-4143-82CD-E50B3533E40B}"/>
    <w:embedBold r:id="rId6" w:fontKey="{3D43CAC8-6354-4D9C-B5C1-B5988AE13898}"/>
    <w:embedItalic r:id="rId7" w:fontKey="{1F9EE217-8B28-4782-B367-7620E5284E02}"/>
    <w:embedBoldItalic r:id="rId8" w:fontKey="{A658377B-7275-4E86-88BE-54B4564065C6}"/>
  </w:font>
  <w:font w:name="Catamaran">
    <w:altName w:val="Cambria"/>
    <w:panose1 w:val="00000000000000000000"/>
    <w:charset w:val="4D"/>
    <w:family w:val="auto"/>
    <w:pitch w:val="variable"/>
    <w:sig w:usb0="801000AF" w:usb1="5000204B" w:usb2="00000000" w:usb3="00000000" w:csb0="00000093" w:csb1="00000000"/>
    <w:embedRegular r:id="rId9" w:fontKey="{A987E944-80EA-4E69-85C0-8E3B640387D6}"/>
    <w:embedBold r:id="rId10" w:fontKey="{AB3C262F-8D67-44B7-A657-55FBF2B3879B}"/>
  </w:font>
  <w:font w:name="Catamaran ExtraBold">
    <w:panose1 w:val="00000000000000000000"/>
    <w:charset w:val="4D"/>
    <w:family w:val="auto"/>
    <w:pitch w:val="variable"/>
    <w:sig w:usb0="801000AF" w:usb1="5000204B" w:usb2="00000000" w:usb3="00000000" w:csb0="00000093" w:csb1="00000000"/>
    <w:embedBold r:id="rId11" w:fontKey="{362AD205-9719-41C1-8CE3-9FBF00720838}"/>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EDD15" w14:textId="77777777" w:rsidR="00EF1A67" w:rsidRDefault="00696E4C">
    <w:r>
      <w:rPr>
        <w:rFonts w:cs="Catamaran Light"/>
        <w:noProof/>
        <w:szCs w:val="19"/>
      </w:rPr>
      <w:drawing>
        <wp:anchor distT="0" distB="0" distL="114300" distR="114300" simplePos="0" relativeHeight="251671552" behindDoc="0" locked="0" layoutInCell="1" allowOverlap="1" wp14:anchorId="7891E574" wp14:editId="101C9658">
          <wp:simplePos x="0" y="0"/>
          <wp:positionH relativeFrom="column">
            <wp:posOffset>-810</wp:posOffset>
          </wp:positionH>
          <wp:positionV relativeFrom="paragraph">
            <wp:posOffset>-405765</wp:posOffset>
          </wp:positionV>
          <wp:extent cx="2156460" cy="520811"/>
          <wp:effectExtent l="0" t="0" r="2540" b="0"/>
          <wp:wrapNone/>
          <wp:docPr id="5" name="Grafik 5" descr="Ein Bild, das haltend, Spieler, Man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haltend, Spieler, Mann, Frau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156460" cy="52081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31E46" w14:textId="77777777" w:rsidR="004F060B" w:rsidRDefault="004F060B" w:rsidP="00EF1A67">
      <w:r>
        <w:separator/>
      </w:r>
    </w:p>
  </w:footnote>
  <w:footnote w:type="continuationSeparator" w:id="0">
    <w:p w14:paraId="51DC286E" w14:textId="77777777" w:rsidR="004F060B" w:rsidRDefault="004F060B" w:rsidP="00EF1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5048" w14:textId="77777777" w:rsidR="0031231B" w:rsidRPr="0031231B" w:rsidRDefault="009901A6" w:rsidP="0031231B">
    <w:pPr>
      <w:tabs>
        <w:tab w:val="left" w:pos="227"/>
        <w:tab w:val="left" w:pos="454"/>
      </w:tabs>
      <w:autoSpaceDE w:val="0"/>
      <w:autoSpaceDN w:val="0"/>
      <w:spacing w:line="220" w:lineRule="exact"/>
      <w:textAlignment w:val="center"/>
      <w:rPr>
        <w:rFonts w:cs="Catamaran Light"/>
        <w:smallCaps/>
        <w:color w:val="32CBA5"/>
        <w:sz w:val="14"/>
        <w:szCs w:val="14"/>
      </w:rPr>
    </w:pPr>
    <w:r>
      <w:rPr>
        <w:rFonts w:cs="Catamaran Light"/>
        <w:smallCaps/>
        <w:noProof/>
        <w:color w:val="32CBA5"/>
        <w:sz w:val="14"/>
        <w:szCs w:val="14"/>
      </w:rPr>
      <w:softHyphen/>
    </w:r>
    <w:r>
      <w:rPr>
        <w:rFonts w:cs="Catamaran Light"/>
        <w:smallCaps/>
        <w:noProof/>
        <w:color w:val="32CBA5"/>
        <w:sz w:val="14"/>
        <w:szCs w:val="14"/>
      </w:rPr>
      <w:softHyphen/>
    </w:r>
  </w:p>
  <w:p w14:paraId="2F559C05" w14:textId="77777777" w:rsidR="00AB2D28" w:rsidRPr="0031231B" w:rsidRDefault="005F7394" w:rsidP="0031231B">
    <w:pPr>
      <w:tabs>
        <w:tab w:val="left" w:pos="227"/>
        <w:tab w:val="left" w:pos="454"/>
      </w:tabs>
      <w:autoSpaceDE w:val="0"/>
      <w:autoSpaceDN w:val="0"/>
      <w:spacing w:line="220" w:lineRule="exact"/>
      <w:textAlignment w:val="center"/>
      <w:rPr>
        <w:rFonts w:cs="Catamaran Light"/>
        <w:sz w:val="14"/>
        <w:szCs w:val="14"/>
      </w:rPr>
    </w:pPr>
    <w:r>
      <w:rPr>
        <w:noProof/>
      </w:rPr>
      <w:drawing>
        <wp:anchor distT="0" distB="0" distL="114300" distR="114300" simplePos="0" relativeHeight="251668480" behindDoc="0" locked="0" layoutInCell="1" allowOverlap="1" wp14:anchorId="2E57E091" wp14:editId="7C4EDD6F">
          <wp:simplePos x="0" y="0"/>
          <wp:positionH relativeFrom="column">
            <wp:posOffset>4443200</wp:posOffset>
          </wp:positionH>
          <wp:positionV relativeFrom="paragraph">
            <wp:posOffset>20955</wp:posOffset>
          </wp:positionV>
          <wp:extent cx="1872000" cy="1872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
                    <a:extLst>
                      <a:ext uri="{28A0092B-C50C-407E-A947-70E740481C1C}">
                        <a14:useLocalDpi xmlns:a14="http://schemas.microsoft.com/office/drawing/2010/main" val="0"/>
                      </a:ext>
                    </a:extLst>
                  </a:blip>
                  <a:stretch>
                    <a:fillRect/>
                  </a:stretch>
                </pic:blipFill>
                <pic:spPr>
                  <a:xfrm>
                    <a:off x="0" y="0"/>
                    <a:ext cx="1872000" cy="187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88C17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9CA5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D2A3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8284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E0A0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4EF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56B2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3099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4E15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3AFD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CD21BB"/>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1173FAA"/>
    <w:multiLevelType w:val="hybridMultilevel"/>
    <w:tmpl w:val="474A4D06"/>
    <w:lvl w:ilvl="0" w:tplc="A6267404">
      <w:start w:val="1"/>
      <w:numFmt w:val="decimal"/>
      <w:lvlText w:val="%1."/>
      <w:lvlJc w:val="left"/>
      <w:pPr>
        <w:ind w:left="851" w:hanging="454"/>
      </w:pPr>
      <w:rPr>
        <w:rFonts w:ascii="Catamaran Medium" w:hAnsi="Catamaran Medium" w:hint="default"/>
        <w:color w:val="54A7B9"/>
        <w:sz w:val="19"/>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2" w15:restartNumberingAfterBreak="0">
    <w:nsid w:val="15547619"/>
    <w:multiLevelType w:val="hybridMultilevel"/>
    <w:tmpl w:val="75E2BE36"/>
    <w:lvl w:ilvl="0" w:tplc="F4ECCD2A">
      <w:start w:val="1"/>
      <w:numFmt w:val="decimal"/>
      <w:pStyle w:val="KNummerierung"/>
      <w:lvlText w:val="%1."/>
      <w:lvlJc w:val="left"/>
      <w:pPr>
        <w:ind w:left="851" w:hanging="454"/>
      </w:pPr>
      <w:rPr>
        <w:rFonts w:ascii="Catamaran Medium" w:hAnsi="Catamaran Medium" w:hint="default"/>
        <w:b w:val="0"/>
        <w:i w:val="0"/>
        <w:caps w:val="0"/>
        <w:strike w:val="0"/>
        <w:dstrike w:val="0"/>
        <w:vanish w:val="0"/>
        <w:color w:val="54A7B9" w:themeColor="accent1"/>
        <w:spacing w:val="0"/>
        <w:w w:val="100"/>
        <w:kern w:val="0"/>
        <w:position w:val="0"/>
        <w:sz w:val="19"/>
        <w:u w:val="none"/>
        <w:vertAlign w:val="baseli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1EA34C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326287D"/>
    <w:multiLevelType w:val="multilevel"/>
    <w:tmpl w:val="75E2BE36"/>
    <w:lvl w:ilvl="0">
      <w:start w:val="1"/>
      <w:numFmt w:val="decimal"/>
      <w:lvlText w:val="%1."/>
      <w:lvlJc w:val="left"/>
      <w:pPr>
        <w:ind w:left="851" w:hanging="454"/>
      </w:pPr>
      <w:rPr>
        <w:rFonts w:ascii="Catamaran Medium" w:hAnsi="Catamaran Medium" w:hint="default"/>
        <w:b w:val="0"/>
        <w:i w:val="0"/>
        <w:caps w:val="0"/>
        <w:strike w:val="0"/>
        <w:dstrike w:val="0"/>
        <w:vanish w:val="0"/>
        <w:color w:val="54A7B9" w:themeColor="accent1"/>
        <w:spacing w:val="0"/>
        <w:w w:val="100"/>
        <w:kern w:val="0"/>
        <w:position w:val="0"/>
        <w:sz w:val="19"/>
        <w:u w:val="none"/>
        <w:vertAlign w:val="baseli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A62D94"/>
    <w:multiLevelType w:val="hybridMultilevel"/>
    <w:tmpl w:val="BC52170C"/>
    <w:lvl w:ilvl="0" w:tplc="5A12E5F0">
      <w:start w:val="1"/>
      <w:numFmt w:val="bullet"/>
      <w:pStyle w:val="LAufzhlung"/>
      <w:lvlText w:val=""/>
      <w:lvlJc w:val="left"/>
      <w:pPr>
        <w:ind w:left="851" w:hanging="454"/>
      </w:pPr>
      <w:rPr>
        <w:rFonts w:ascii="Symbol" w:hAnsi="Symbol" w:hint="default"/>
        <w:color w:val="54A7B9" w:themeColor="accent1"/>
        <w:sz w:val="1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E7C547B"/>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6F8582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739076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4F456B8"/>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8BD1E13"/>
    <w:multiLevelType w:val="hybridMultilevel"/>
    <w:tmpl w:val="4B5A0D8E"/>
    <w:lvl w:ilvl="0" w:tplc="D040D364">
      <w:start w:val="1"/>
      <w:numFmt w:val="decimal"/>
      <w:lvlText w:val="%1."/>
      <w:lvlJc w:val="left"/>
      <w:pPr>
        <w:ind w:left="851" w:hanging="454"/>
      </w:pPr>
      <w:rPr>
        <w:rFonts w:ascii="Catamaran Medium" w:hAnsi="Catamaran Medium" w:hint="default"/>
        <w:b w:val="0"/>
        <w:i w:val="0"/>
        <w:color w:val="54A7B9" w:themeColor="accent1"/>
        <w:sz w:val="19"/>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D0C52BA"/>
    <w:multiLevelType w:val="multilevel"/>
    <w:tmpl w:val="FA1A7484"/>
    <w:lvl w:ilvl="0">
      <w:start w:val="1"/>
      <w:numFmt w:val="decimal"/>
      <w:lvlText w:val="%1."/>
      <w:lvlJc w:val="left"/>
      <w:pPr>
        <w:ind w:left="851" w:hanging="454"/>
      </w:pPr>
      <w:rPr>
        <w:rFonts w:ascii="Catamaran Medium" w:hAnsi="Catamaran Medium" w:hint="default"/>
        <w:b w:val="0"/>
        <w:i w:val="0"/>
        <w:caps w:val="0"/>
        <w:strike w:val="0"/>
        <w:dstrike w:val="0"/>
        <w:vanish w:val="0"/>
        <w:color w:val="54A7B9" w:themeColor="accent1"/>
        <w:spacing w:val="0"/>
        <w:w w:val="100"/>
        <w:kern w:val="0"/>
        <w:position w:val="0"/>
        <w:sz w:val="19"/>
        <w:u w:val="none"/>
        <w:vertAlign w:val="baseline"/>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E248DA"/>
    <w:multiLevelType w:val="multilevel"/>
    <w:tmpl w:val="04070023"/>
    <w:lvl w:ilvl="0">
      <w:start w:val="1"/>
      <w:numFmt w:val="upperRoman"/>
      <w:pStyle w:val="berschrift1"/>
      <w:lvlText w:val="Artikel %1."/>
      <w:lvlJc w:val="left"/>
      <w:pPr>
        <w:ind w:left="0" w:firstLine="0"/>
      </w:pPr>
    </w:lvl>
    <w:lvl w:ilvl="1">
      <w:start w:val="1"/>
      <w:numFmt w:val="decimalZero"/>
      <w:pStyle w:val="berschrift2"/>
      <w:isLgl/>
      <w:lvlText w:val="Abschnitt %1.%2"/>
      <w:lvlJc w:val="left"/>
      <w:pPr>
        <w:ind w:left="0" w:firstLine="0"/>
      </w:pPr>
    </w:lvl>
    <w:lvl w:ilvl="2">
      <w:start w:val="1"/>
      <w:numFmt w:val="lowerLetter"/>
      <w:pStyle w:val="berschrift3"/>
      <w:lvlText w:val="(%3)"/>
      <w:lvlJc w:val="left"/>
      <w:pPr>
        <w:ind w:left="720" w:hanging="432"/>
      </w:pPr>
    </w:lvl>
    <w:lvl w:ilvl="3">
      <w:start w:val="1"/>
      <w:numFmt w:val="lowerRoman"/>
      <w:pStyle w:val="berschrift4"/>
      <w:lvlText w:val="(%4)"/>
      <w:lvlJc w:val="right"/>
      <w:pPr>
        <w:ind w:left="864" w:hanging="144"/>
      </w:pPr>
    </w:lvl>
    <w:lvl w:ilvl="4">
      <w:start w:val="1"/>
      <w:numFmt w:val="decimal"/>
      <w:pStyle w:val="berschrift5"/>
      <w:lvlText w:val="%5)"/>
      <w:lvlJc w:val="left"/>
      <w:pPr>
        <w:ind w:left="1008" w:hanging="432"/>
      </w:pPr>
    </w:lvl>
    <w:lvl w:ilvl="5">
      <w:start w:val="1"/>
      <w:numFmt w:val="lowerLetter"/>
      <w:pStyle w:val="berschrift6"/>
      <w:lvlText w:val="%6)"/>
      <w:lvlJc w:val="left"/>
      <w:pPr>
        <w:ind w:left="1152" w:hanging="432"/>
      </w:pPr>
    </w:lvl>
    <w:lvl w:ilvl="6">
      <w:start w:val="1"/>
      <w:numFmt w:val="lowerRoman"/>
      <w:pStyle w:val="berschrift7"/>
      <w:lvlText w:val="%7)"/>
      <w:lvlJc w:val="right"/>
      <w:pPr>
        <w:ind w:left="1296" w:hanging="288"/>
      </w:pPr>
    </w:lvl>
    <w:lvl w:ilvl="7">
      <w:start w:val="1"/>
      <w:numFmt w:val="lowerLetter"/>
      <w:pStyle w:val="berschrift8"/>
      <w:lvlText w:val="%8."/>
      <w:lvlJc w:val="left"/>
      <w:pPr>
        <w:ind w:left="1440" w:hanging="432"/>
      </w:pPr>
    </w:lvl>
    <w:lvl w:ilvl="8">
      <w:start w:val="1"/>
      <w:numFmt w:val="lowerRoman"/>
      <w:pStyle w:val="berschrift9"/>
      <w:lvlText w:val="%9."/>
      <w:lvlJc w:val="right"/>
      <w:pPr>
        <w:ind w:left="1584" w:hanging="144"/>
      </w:pPr>
    </w:lvl>
  </w:abstractNum>
  <w:abstractNum w:abstractNumId="23" w15:restartNumberingAfterBreak="0">
    <w:nsid w:val="74AA617E"/>
    <w:multiLevelType w:val="multilevel"/>
    <w:tmpl w:val="1BCA79BE"/>
    <w:lvl w:ilvl="0">
      <w:start w:val="1"/>
      <w:numFmt w:val="decimal"/>
      <w:lvlText w:val="%1."/>
      <w:lvlJc w:val="left"/>
      <w:pPr>
        <w:ind w:left="851" w:hanging="454"/>
      </w:pPr>
      <w:rPr>
        <w:rFonts w:ascii="Catamaran Medium" w:hAnsi="Catamaran Medium" w:hint="default"/>
        <w:color w:val="54A7B9" w:themeColor="accent1"/>
        <w:sz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4E12ECD"/>
    <w:multiLevelType w:val="multilevel"/>
    <w:tmpl w:val="4B5A0D8E"/>
    <w:lvl w:ilvl="0">
      <w:start w:val="1"/>
      <w:numFmt w:val="decimal"/>
      <w:lvlText w:val="%1."/>
      <w:lvlJc w:val="left"/>
      <w:pPr>
        <w:ind w:left="851" w:hanging="454"/>
      </w:pPr>
      <w:rPr>
        <w:rFonts w:ascii="Catamaran Medium" w:hAnsi="Catamaran Medium" w:hint="default"/>
        <w:b w:val="0"/>
        <w:i w:val="0"/>
        <w:color w:val="54A7B9" w:themeColor="accent1"/>
        <w:sz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9D5741"/>
    <w:multiLevelType w:val="multilevel"/>
    <w:tmpl w:val="DDF0FEE6"/>
    <w:lvl w:ilvl="0">
      <w:start w:val="1"/>
      <w:numFmt w:val="decimal"/>
      <w:lvlText w:val="%1."/>
      <w:lvlJc w:val="left"/>
      <w:pPr>
        <w:ind w:left="851" w:hanging="454"/>
      </w:pPr>
      <w:rPr>
        <w:rFonts w:ascii="Catamaran Medium" w:hAnsi="Catamaran Medium" w:hint="default"/>
        <w:color w:val="54A7B9" w:themeColor="accent1"/>
        <w:sz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EC5E42"/>
    <w:multiLevelType w:val="hybridMultilevel"/>
    <w:tmpl w:val="C582BE24"/>
    <w:lvl w:ilvl="0" w:tplc="5D5C126A">
      <w:start w:val="1"/>
      <w:numFmt w:val="decimal"/>
      <w:lvlText w:val="%1."/>
      <w:lvlJc w:val="left"/>
      <w:pPr>
        <w:ind w:left="1004" w:hanging="360"/>
      </w:pPr>
      <w:rPr>
        <w:rFonts w:ascii="Catamaran Medium" w:hAnsi="Catamaran Medium" w:hint="default"/>
        <w:color w:val="54A7B9"/>
        <w:sz w:val="19"/>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num w:numId="1">
    <w:abstractNumId w:val="25"/>
  </w:num>
  <w:num w:numId="2">
    <w:abstractNumId w:val="27"/>
  </w:num>
  <w:num w:numId="3">
    <w:abstractNumId w:val="11"/>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13"/>
  </w:num>
  <w:num w:numId="14">
    <w:abstractNumId w:val="17"/>
  </w:num>
  <w:num w:numId="15">
    <w:abstractNumId w:val="10"/>
  </w:num>
  <w:num w:numId="16">
    <w:abstractNumId w:val="22"/>
  </w:num>
  <w:num w:numId="17">
    <w:abstractNumId w:val="20"/>
  </w:num>
  <w:num w:numId="18">
    <w:abstractNumId w:val="15"/>
  </w:num>
  <w:num w:numId="19">
    <w:abstractNumId w:val="7"/>
  </w:num>
  <w:num w:numId="20">
    <w:abstractNumId w:val="9"/>
  </w:num>
  <w:num w:numId="21">
    <w:abstractNumId w:val="16"/>
  </w:num>
  <w:num w:numId="22">
    <w:abstractNumId w:val="26"/>
  </w:num>
  <w:num w:numId="23">
    <w:abstractNumId w:val="20"/>
    <w:lvlOverride w:ilvl="0">
      <w:startOverride w:val="1"/>
    </w:lvlOverride>
  </w:num>
  <w:num w:numId="24">
    <w:abstractNumId w:val="20"/>
    <w:lvlOverride w:ilvl="0">
      <w:startOverride w:val="1"/>
    </w:lvlOverride>
  </w:num>
  <w:num w:numId="25">
    <w:abstractNumId w:val="23"/>
  </w:num>
  <w:num w:numId="26">
    <w:abstractNumId w:val="24"/>
  </w:num>
  <w:num w:numId="27">
    <w:abstractNumId w:val="12"/>
  </w:num>
  <w:num w:numId="28">
    <w:abstractNumId w:val="19"/>
  </w:num>
  <w:num w:numId="29">
    <w:abstractNumId w:val="2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lDv0E4qUR1BIg4hRBdQ+bZxc4tpt2+aDOAIJvpVt3aKyoT4F5BoKNaGFpx0c6ogBBDJzTL/4NakcCYTYQyB9OQ==" w:salt="nIu8+RQDlsPsmZ+OvTPmT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E8D"/>
    <w:rsid w:val="00000701"/>
    <w:rsid w:val="00004A2E"/>
    <w:rsid w:val="0003439E"/>
    <w:rsid w:val="00071884"/>
    <w:rsid w:val="00091932"/>
    <w:rsid w:val="000A6E35"/>
    <w:rsid w:val="000B14F9"/>
    <w:rsid w:val="000E0252"/>
    <w:rsid w:val="001129D0"/>
    <w:rsid w:val="00154D15"/>
    <w:rsid w:val="00186686"/>
    <w:rsid w:val="001C022D"/>
    <w:rsid w:val="001D229C"/>
    <w:rsid w:val="001E4E2E"/>
    <w:rsid w:val="001E56D2"/>
    <w:rsid w:val="001F6F0C"/>
    <w:rsid w:val="00215139"/>
    <w:rsid w:val="00262EF6"/>
    <w:rsid w:val="0028697D"/>
    <w:rsid w:val="002957B0"/>
    <w:rsid w:val="002A0D06"/>
    <w:rsid w:val="002C5697"/>
    <w:rsid w:val="002D0AC9"/>
    <w:rsid w:val="002D276D"/>
    <w:rsid w:val="002D3236"/>
    <w:rsid w:val="002F4B22"/>
    <w:rsid w:val="0031231B"/>
    <w:rsid w:val="0033464E"/>
    <w:rsid w:val="0035292A"/>
    <w:rsid w:val="003B27BD"/>
    <w:rsid w:val="003C0855"/>
    <w:rsid w:val="003C3D6C"/>
    <w:rsid w:val="003D1441"/>
    <w:rsid w:val="003D192F"/>
    <w:rsid w:val="003F3506"/>
    <w:rsid w:val="00413BA3"/>
    <w:rsid w:val="00443AA6"/>
    <w:rsid w:val="00466E78"/>
    <w:rsid w:val="004721B2"/>
    <w:rsid w:val="004D1958"/>
    <w:rsid w:val="004F060B"/>
    <w:rsid w:val="00514D88"/>
    <w:rsid w:val="00517410"/>
    <w:rsid w:val="005230B6"/>
    <w:rsid w:val="00525A71"/>
    <w:rsid w:val="00554090"/>
    <w:rsid w:val="0055480F"/>
    <w:rsid w:val="00594FAC"/>
    <w:rsid w:val="005F7394"/>
    <w:rsid w:val="00615E67"/>
    <w:rsid w:val="00624D67"/>
    <w:rsid w:val="00640763"/>
    <w:rsid w:val="006476A2"/>
    <w:rsid w:val="00660801"/>
    <w:rsid w:val="0067008F"/>
    <w:rsid w:val="006722A7"/>
    <w:rsid w:val="0067285C"/>
    <w:rsid w:val="00696E4C"/>
    <w:rsid w:val="006A7F25"/>
    <w:rsid w:val="006B2507"/>
    <w:rsid w:val="006B254C"/>
    <w:rsid w:val="006E0815"/>
    <w:rsid w:val="006F32D2"/>
    <w:rsid w:val="00701073"/>
    <w:rsid w:val="00736E17"/>
    <w:rsid w:val="00776EDB"/>
    <w:rsid w:val="007E55B9"/>
    <w:rsid w:val="007F2C97"/>
    <w:rsid w:val="007F72D0"/>
    <w:rsid w:val="008042CA"/>
    <w:rsid w:val="00861D7F"/>
    <w:rsid w:val="00892912"/>
    <w:rsid w:val="008A7E8C"/>
    <w:rsid w:val="008D443D"/>
    <w:rsid w:val="00903B1D"/>
    <w:rsid w:val="00926FDB"/>
    <w:rsid w:val="009274F2"/>
    <w:rsid w:val="009363AC"/>
    <w:rsid w:val="009745E1"/>
    <w:rsid w:val="0098779F"/>
    <w:rsid w:val="009901A6"/>
    <w:rsid w:val="009E5C52"/>
    <w:rsid w:val="00A10CB5"/>
    <w:rsid w:val="00A139BA"/>
    <w:rsid w:val="00A1693A"/>
    <w:rsid w:val="00A21690"/>
    <w:rsid w:val="00A50C32"/>
    <w:rsid w:val="00A73A67"/>
    <w:rsid w:val="00A83EB8"/>
    <w:rsid w:val="00AB2D28"/>
    <w:rsid w:val="00AB31FB"/>
    <w:rsid w:val="00B170BA"/>
    <w:rsid w:val="00B2601D"/>
    <w:rsid w:val="00B361E1"/>
    <w:rsid w:val="00BA34AB"/>
    <w:rsid w:val="00BF1284"/>
    <w:rsid w:val="00BF39CB"/>
    <w:rsid w:val="00C024F1"/>
    <w:rsid w:val="00C05D15"/>
    <w:rsid w:val="00C378D9"/>
    <w:rsid w:val="00C65A7C"/>
    <w:rsid w:val="00C83333"/>
    <w:rsid w:val="00C92726"/>
    <w:rsid w:val="00CA385B"/>
    <w:rsid w:val="00CB4EE2"/>
    <w:rsid w:val="00CB7CE7"/>
    <w:rsid w:val="00CE589D"/>
    <w:rsid w:val="00CF1459"/>
    <w:rsid w:val="00CF5AB4"/>
    <w:rsid w:val="00D15A9E"/>
    <w:rsid w:val="00D20E8D"/>
    <w:rsid w:val="00D22E18"/>
    <w:rsid w:val="00D31B34"/>
    <w:rsid w:val="00D65867"/>
    <w:rsid w:val="00D943A8"/>
    <w:rsid w:val="00DB03B2"/>
    <w:rsid w:val="00DD0A8E"/>
    <w:rsid w:val="00DD47DA"/>
    <w:rsid w:val="00DE0A22"/>
    <w:rsid w:val="00DE1825"/>
    <w:rsid w:val="00DE2AB3"/>
    <w:rsid w:val="00E277BA"/>
    <w:rsid w:val="00E319C1"/>
    <w:rsid w:val="00E72CB4"/>
    <w:rsid w:val="00E81579"/>
    <w:rsid w:val="00EF1A67"/>
    <w:rsid w:val="00EF359B"/>
    <w:rsid w:val="00F211FE"/>
    <w:rsid w:val="00F44EB0"/>
    <w:rsid w:val="00F62CA3"/>
    <w:rsid w:val="00F83F0F"/>
    <w:rsid w:val="00FB57AC"/>
    <w:rsid w:val="00FD0BB0"/>
    <w:rsid w:val="00FE75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B7A076"/>
  <w14:defaultImageDpi w14:val="32767"/>
  <w15:chartTrackingRefBased/>
  <w15:docId w15:val="{7E73B247-411F-4B9F-AB82-CFA2FE845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pPr>
        <w:spacing w:line="228" w:lineRule="exac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aliases w:val="A Fließtext"/>
    <w:qFormat/>
    <w:rsid w:val="00C05D15"/>
    <w:pPr>
      <w:adjustRightInd w:val="0"/>
      <w:snapToGrid w:val="0"/>
      <w:spacing w:line="285" w:lineRule="exact"/>
    </w:pPr>
    <w:rPr>
      <w:rFonts w:ascii="Catamaran Light" w:hAnsi="Catamaran Light"/>
      <w:color w:val="002738" w:themeColor="text1"/>
      <w:sz w:val="19"/>
      <w:szCs w:val="22"/>
      <w:lang w:eastAsia="en-US"/>
    </w:rPr>
  </w:style>
  <w:style w:type="paragraph" w:styleId="berschrift1">
    <w:name w:val="heading 1"/>
    <w:basedOn w:val="Standard"/>
    <w:next w:val="Standard"/>
    <w:link w:val="berschrift1Zchn"/>
    <w:uiPriority w:val="9"/>
    <w:rsid w:val="002D0AC9"/>
    <w:pPr>
      <w:keepNext/>
      <w:keepLines/>
      <w:numPr>
        <w:numId w:val="16"/>
      </w:numPr>
      <w:spacing w:before="480" w:line="276" w:lineRule="auto"/>
      <w:outlineLvl w:val="0"/>
    </w:pPr>
    <w:rPr>
      <w:rFonts w:ascii="Calibri Light" w:hAnsi="Calibri Light"/>
      <w:b/>
      <w:bCs/>
      <w:color w:val="3A7F8E"/>
      <w:sz w:val="28"/>
      <w:szCs w:val="28"/>
    </w:rPr>
  </w:style>
  <w:style w:type="paragraph" w:styleId="berschrift2">
    <w:name w:val="heading 2"/>
    <w:basedOn w:val="Standard"/>
    <w:next w:val="Standard"/>
    <w:link w:val="berschrift2Zchn"/>
    <w:uiPriority w:val="9"/>
    <w:semiHidden/>
    <w:unhideWhenUsed/>
    <w:rsid w:val="002D0AC9"/>
    <w:pPr>
      <w:keepNext/>
      <w:keepLines/>
      <w:numPr>
        <w:ilvl w:val="1"/>
        <w:numId w:val="16"/>
      </w:numPr>
      <w:spacing w:before="200" w:line="276" w:lineRule="auto"/>
      <w:outlineLvl w:val="1"/>
    </w:pPr>
    <w:rPr>
      <w:rFonts w:ascii="Calibri Light" w:hAnsi="Calibri Light"/>
      <w:b/>
      <w:bCs/>
      <w:color w:val="54A7B9"/>
      <w:sz w:val="26"/>
      <w:szCs w:val="26"/>
    </w:rPr>
  </w:style>
  <w:style w:type="paragraph" w:styleId="berschrift3">
    <w:name w:val="heading 3"/>
    <w:basedOn w:val="Standard"/>
    <w:next w:val="Standard"/>
    <w:link w:val="berschrift3Zchn"/>
    <w:uiPriority w:val="9"/>
    <w:semiHidden/>
    <w:unhideWhenUsed/>
    <w:qFormat/>
    <w:rsid w:val="002D0AC9"/>
    <w:pPr>
      <w:keepNext/>
      <w:keepLines/>
      <w:numPr>
        <w:ilvl w:val="2"/>
        <w:numId w:val="16"/>
      </w:numPr>
      <w:spacing w:before="200" w:line="276" w:lineRule="auto"/>
      <w:outlineLvl w:val="2"/>
    </w:pPr>
    <w:rPr>
      <w:rFonts w:ascii="Calibri Light" w:hAnsi="Calibri Light"/>
      <w:b/>
      <w:bCs/>
      <w:color w:val="54A7B9"/>
    </w:rPr>
  </w:style>
  <w:style w:type="paragraph" w:styleId="berschrift4">
    <w:name w:val="heading 4"/>
    <w:basedOn w:val="Standard"/>
    <w:next w:val="Standard"/>
    <w:link w:val="berschrift4Zchn"/>
    <w:uiPriority w:val="9"/>
    <w:semiHidden/>
    <w:unhideWhenUsed/>
    <w:qFormat/>
    <w:rsid w:val="002D0AC9"/>
    <w:pPr>
      <w:keepNext/>
      <w:keepLines/>
      <w:numPr>
        <w:ilvl w:val="3"/>
        <w:numId w:val="16"/>
      </w:numPr>
      <w:spacing w:before="200" w:line="276" w:lineRule="auto"/>
      <w:outlineLvl w:val="3"/>
    </w:pPr>
    <w:rPr>
      <w:rFonts w:ascii="Calibri Light" w:hAnsi="Calibri Light"/>
      <w:b/>
      <w:bCs/>
      <w:i/>
      <w:iCs/>
      <w:color w:val="54A7B9"/>
    </w:rPr>
  </w:style>
  <w:style w:type="paragraph" w:styleId="berschrift5">
    <w:name w:val="heading 5"/>
    <w:basedOn w:val="Standard"/>
    <w:next w:val="Standard"/>
    <w:link w:val="berschrift5Zchn"/>
    <w:uiPriority w:val="9"/>
    <w:semiHidden/>
    <w:unhideWhenUsed/>
    <w:qFormat/>
    <w:rsid w:val="002D0AC9"/>
    <w:pPr>
      <w:keepNext/>
      <w:keepLines/>
      <w:numPr>
        <w:ilvl w:val="4"/>
        <w:numId w:val="16"/>
      </w:numPr>
      <w:spacing w:before="200" w:line="276" w:lineRule="auto"/>
      <w:outlineLvl w:val="4"/>
    </w:pPr>
    <w:rPr>
      <w:rFonts w:ascii="Calibri Light" w:hAnsi="Calibri Light"/>
      <w:color w:val="26545E"/>
    </w:rPr>
  </w:style>
  <w:style w:type="paragraph" w:styleId="berschrift6">
    <w:name w:val="heading 6"/>
    <w:basedOn w:val="Standard"/>
    <w:next w:val="Standard"/>
    <w:link w:val="berschrift6Zchn"/>
    <w:uiPriority w:val="9"/>
    <w:semiHidden/>
    <w:unhideWhenUsed/>
    <w:qFormat/>
    <w:rsid w:val="002D0AC9"/>
    <w:pPr>
      <w:keepNext/>
      <w:keepLines/>
      <w:numPr>
        <w:ilvl w:val="5"/>
        <w:numId w:val="16"/>
      </w:numPr>
      <w:spacing w:before="200" w:line="276" w:lineRule="auto"/>
      <w:outlineLvl w:val="5"/>
    </w:pPr>
    <w:rPr>
      <w:rFonts w:ascii="Calibri Light" w:hAnsi="Calibri Light"/>
      <w:i/>
      <w:iCs/>
      <w:color w:val="26545E"/>
    </w:rPr>
  </w:style>
  <w:style w:type="paragraph" w:styleId="berschrift7">
    <w:name w:val="heading 7"/>
    <w:basedOn w:val="Standard"/>
    <w:next w:val="Standard"/>
    <w:link w:val="berschrift7Zchn"/>
    <w:uiPriority w:val="9"/>
    <w:semiHidden/>
    <w:unhideWhenUsed/>
    <w:qFormat/>
    <w:rsid w:val="002D0AC9"/>
    <w:pPr>
      <w:keepNext/>
      <w:keepLines/>
      <w:numPr>
        <w:ilvl w:val="6"/>
        <w:numId w:val="16"/>
      </w:numPr>
      <w:spacing w:before="200" w:line="276" w:lineRule="auto"/>
      <w:outlineLvl w:val="6"/>
    </w:pPr>
    <w:rPr>
      <w:rFonts w:ascii="Calibri Light" w:hAnsi="Calibri Light"/>
      <w:i/>
      <w:iCs/>
      <w:color w:val="0075A9"/>
    </w:rPr>
  </w:style>
  <w:style w:type="paragraph" w:styleId="berschrift8">
    <w:name w:val="heading 8"/>
    <w:basedOn w:val="Standard"/>
    <w:next w:val="Standard"/>
    <w:link w:val="berschrift8Zchn"/>
    <w:uiPriority w:val="9"/>
    <w:semiHidden/>
    <w:unhideWhenUsed/>
    <w:qFormat/>
    <w:rsid w:val="002D0AC9"/>
    <w:pPr>
      <w:keepNext/>
      <w:keepLines/>
      <w:numPr>
        <w:ilvl w:val="7"/>
        <w:numId w:val="16"/>
      </w:numPr>
      <w:spacing w:before="200" w:line="276" w:lineRule="auto"/>
      <w:outlineLvl w:val="7"/>
    </w:pPr>
    <w:rPr>
      <w:rFonts w:ascii="Calibri Light" w:hAnsi="Calibri Light"/>
      <w:color w:val="54A7B9"/>
      <w:sz w:val="20"/>
      <w:szCs w:val="20"/>
    </w:rPr>
  </w:style>
  <w:style w:type="paragraph" w:styleId="berschrift9">
    <w:name w:val="heading 9"/>
    <w:basedOn w:val="Standard"/>
    <w:next w:val="Standard"/>
    <w:link w:val="berschrift9Zchn"/>
    <w:uiPriority w:val="9"/>
    <w:semiHidden/>
    <w:unhideWhenUsed/>
    <w:qFormat/>
    <w:rsid w:val="002D0AC9"/>
    <w:pPr>
      <w:keepNext/>
      <w:keepLines/>
      <w:numPr>
        <w:ilvl w:val="8"/>
        <w:numId w:val="16"/>
      </w:numPr>
      <w:spacing w:before="200" w:line="276" w:lineRule="auto"/>
      <w:outlineLvl w:val="8"/>
    </w:pPr>
    <w:rPr>
      <w:rFonts w:ascii="Calibri Light" w:hAnsi="Calibri Light"/>
      <w:i/>
      <w:iCs/>
      <w:color w:val="0075A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Hervorhebung1">
    <w:name w:val="B Hervorhebung 1"/>
    <w:basedOn w:val="Standard"/>
    <w:link w:val="BHervorhebung1Zchn"/>
    <w:qFormat/>
    <w:rsid w:val="00004A2E"/>
    <w:rPr>
      <w:rFonts w:ascii="Catamaran" w:hAnsi="Catamaran"/>
      <w:b/>
    </w:rPr>
  </w:style>
  <w:style w:type="character" w:customStyle="1" w:styleId="berschrift1Zchn">
    <w:name w:val="Überschrift 1 Zchn"/>
    <w:link w:val="berschrift1"/>
    <w:uiPriority w:val="9"/>
    <w:rsid w:val="002D0AC9"/>
    <w:rPr>
      <w:rFonts w:ascii="Calibri Light" w:eastAsia="Times New Roman" w:hAnsi="Calibri Light" w:cs="Times New Roman"/>
      <w:b/>
      <w:bCs/>
      <w:color w:val="3A7F8E"/>
      <w:sz w:val="28"/>
      <w:szCs w:val="28"/>
    </w:rPr>
  </w:style>
  <w:style w:type="paragraph" w:customStyle="1" w:styleId="CHervorhebung2">
    <w:name w:val="C Hervorhebung 2"/>
    <w:basedOn w:val="Standard"/>
    <w:link w:val="CHervorhebung2Zchn"/>
    <w:qFormat/>
    <w:rsid w:val="00004A2E"/>
    <w:rPr>
      <w:color w:val="54A7B9" w:themeColor="accent1"/>
    </w:rPr>
  </w:style>
  <w:style w:type="character" w:customStyle="1" w:styleId="berschrift2Zchn">
    <w:name w:val="Überschrift 2 Zchn"/>
    <w:link w:val="berschrift2"/>
    <w:uiPriority w:val="9"/>
    <w:semiHidden/>
    <w:rsid w:val="002D0AC9"/>
    <w:rPr>
      <w:rFonts w:ascii="Calibri Light" w:eastAsia="Times New Roman" w:hAnsi="Calibri Light" w:cs="Times New Roman"/>
      <w:b/>
      <w:bCs/>
      <w:color w:val="54A7B9"/>
      <w:sz w:val="26"/>
      <w:szCs w:val="26"/>
    </w:rPr>
  </w:style>
  <w:style w:type="paragraph" w:customStyle="1" w:styleId="DBetreffzeile">
    <w:name w:val="D Betreffzeile"/>
    <w:basedOn w:val="Standard"/>
    <w:qFormat/>
    <w:rsid w:val="00004A2E"/>
    <w:rPr>
      <w:rFonts w:ascii="Catamaran" w:hAnsi="Catamaran"/>
      <w:b/>
      <w:caps/>
      <w:color w:val="54A7B9" w:themeColor="accent1"/>
      <w:sz w:val="24"/>
    </w:rPr>
  </w:style>
  <w:style w:type="paragraph" w:customStyle="1" w:styleId="ETabelleberslinks">
    <w:name w:val="E Tabelle Übers. links"/>
    <w:basedOn w:val="Standard"/>
    <w:qFormat/>
    <w:rsid w:val="00004A2E"/>
    <w:pPr>
      <w:widowControl w:val="0"/>
      <w:spacing w:line="240" w:lineRule="auto"/>
    </w:pPr>
    <w:rPr>
      <w:rFonts w:cs="Catamaran Light"/>
      <w:b/>
      <w:bCs/>
      <w:szCs w:val="19"/>
    </w:rPr>
  </w:style>
  <w:style w:type="paragraph" w:customStyle="1" w:styleId="FTabellebersmitte">
    <w:name w:val="F Tabelle Übers. mitte"/>
    <w:basedOn w:val="Standard"/>
    <w:qFormat/>
    <w:rsid w:val="00004A2E"/>
    <w:pPr>
      <w:widowControl w:val="0"/>
      <w:spacing w:line="240" w:lineRule="auto"/>
      <w:jc w:val="center"/>
    </w:pPr>
    <w:rPr>
      <w:rFonts w:cs="Catamaran Light"/>
      <w:b/>
      <w:bCs/>
      <w:szCs w:val="19"/>
    </w:rPr>
  </w:style>
  <w:style w:type="paragraph" w:customStyle="1" w:styleId="GTabellebersrechts">
    <w:name w:val="G Tabelle Übers. rechts"/>
    <w:basedOn w:val="Standard"/>
    <w:qFormat/>
    <w:rsid w:val="00A139BA"/>
    <w:pPr>
      <w:widowControl w:val="0"/>
      <w:spacing w:line="240" w:lineRule="auto"/>
      <w:ind w:right="255"/>
      <w:jc w:val="right"/>
    </w:pPr>
    <w:rPr>
      <w:rFonts w:cs="Catamaran Light"/>
      <w:b/>
      <w:bCs/>
      <w:szCs w:val="19"/>
    </w:rPr>
  </w:style>
  <w:style w:type="character" w:customStyle="1" w:styleId="berschrift3Zchn">
    <w:name w:val="Überschrift 3 Zchn"/>
    <w:link w:val="berschrift3"/>
    <w:uiPriority w:val="9"/>
    <w:semiHidden/>
    <w:rsid w:val="002D0AC9"/>
    <w:rPr>
      <w:rFonts w:ascii="Calibri Light" w:eastAsia="Times New Roman" w:hAnsi="Calibri Light" w:cs="Times New Roman"/>
      <w:b/>
      <w:bCs/>
      <w:color w:val="54A7B9"/>
    </w:rPr>
  </w:style>
  <w:style w:type="character" w:customStyle="1" w:styleId="berschrift4Zchn">
    <w:name w:val="Überschrift 4 Zchn"/>
    <w:link w:val="berschrift4"/>
    <w:uiPriority w:val="9"/>
    <w:semiHidden/>
    <w:rsid w:val="002D0AC9"/>
    <w:rPr>
      <w:rFonts w:ascii="Calibri Light" w:eastAsia="Times New Roman" w:hAnsi="Calibri Light" w:cs="Times New Roman"/>
      <w:b/>
      <w:bCs/>
      <w:i/>
      <w:iCs/>
      <w:color w:val="54A7B9"/>
    </w:rPr>
  </w:style>
  <w:style w:type="character" w:customStyle="1" w:styleId="berschrift5Zchn">
    <w:name w:val="Überschrift 5 Zchn"/>
    <w:link w:val="berschrift5"/>
    <w:uiPriority w:val="9"/>
    <w:semiHidden/>
    <w:rsid w:val="002D0AC9"/>
    <w:rPr>
      <w:rFonts w:ascii="Calibri Light" w:eastAsia="Times New Roman" w:hAnsi="Calibri Light" w:cs="Times New Roman"/>
      <w:color w:val="26545E"/>
    </w:rPr>
  </w:style>
  <w:style w:type="character" w:customStyle="1" w:styleId="berschrift6Zchn">
    <w:name w:val="Überschrift 6 Zchn"/>
    <w:link w:val="berschrift6"/>
    <w:uiPriority w:val="9"/>
    <w:semiHidden/>
    <w:rsid w:val="002D0AC9"/>
    <w:rPr>
      <w:rFonts w:ascii="Calibri Light" w:eastAsia="Times New Roman" w:hAnsi="Calibri Light" w:cs="Times New Roman"/>
      <w:i/>
      <w:iCs/>
      <w:color w:val="26545E"/>
    </w:rPr>
  </w:style>
  <w:style w:type="character" w:customStyle="1" w:styleId="berschrift7Zchn">
    <w:name w:val="Überschrift 7 Zchn"/>
    <w:link w:val="berschrift7"/>
    <w:uiPriority w:val="9"/>
    <w:semiHidden/>
    <w:rsid w:val="002D0AC9"/>
    <w:rPr>
      <w:rFonts w:ascii="Calibri Light" w:eastAsia="Times New Roman" w:hAnsi="Calibri Light" w:cs="Times New Roman"/>
      <w:i/>
      <w:iCs/>
      <w:color w:val="0075A9"/>
    </w:rPr>
  </w:style>
  <w:style w:type="character" w:customStyle="1" w:styleId="berschrift8Zchn">
    <w:name w:val="Überschrift 8 Zchn"/>
    <w:link w:val="berschrift8"/>
    <w:uiPriority w:val="9"/>
    <w:semiHidden/>
    <w:rsid w:val="002D0AC9"/>
    <w:rPr>
      <w:rFonts w:ascii="Calibri Light" w:eastAsia="Times New Roman" w:hAnsi="Calibri Light" w:cs="Times New Roman"/>
      <w:color w:val="54A7B9"/>
      <w:sz w:val="20"/>
      <w:szCs w:val="20"/>
    </w:rPr>
  </w:style>
  <w:style w:type="character" w:customStyle="1" w:styleId="berschrift9Zchn">
    <w:name w:val="Überschrift 9 Zchn"/>
    <w:link w:val="berschrift9"/>
    <w:uiPriority w:val="9"/>
    <w:semiHidden/>
    <w:rsid w:val="002D0AC9"/>
    <w:rPr>
      <w:rFonts w:ascii="Calibri Light" w:eastAsia="Times New Roman" w:hAnsi="Calibri Light" w:cs="Times New Roman"/>
      <w:i/>
      <w:iCs/>
      <w:color w:val="0075A9"/>
      <w:sz w:val="20"/>
      <w:szCs w:val="20"/>
    </w:rPr>
  </w:style>
  <w:style w:type="paragraph" w:customStyle="1" w:styleId="HTabelleTextlinks">
    <w:name w:val="H Tabelle Text links"/>
    <w:basedOn w:val="Standard"/>
    <w:qFormat/>
    <w:rsid w:val="00A139BA"/>
    <w:pPr>
      <w:widowControl w:val="0"/>
      <w:spacing w:line="240" w:lineRule="auto"/>
    </w:pPr>
    <w:rPr>
      <w:rFonts w:cs="Catamaran Light"/>
      <w:szCs w:val="19"/>
    </w:rPr>
  </w:style>
  <w:style w:type="paragraph" w:customStyle="1" w:styleId="ITabellemittig">
    <w:name w:val="I Tabelle mittig"/>
    <w:basedOn w:val="Standard"/>
    <w:qFormat/>
    <w:rsid w:val="00A139BA"/>
    <w:pPr>
      <w:widowControl w:val="0"/>
      <w:spacing w:line="240" w:lineRule="auto"/>
      <w:jc w:val="center"/>
    </w:pPr>
    <w:rPr>
      <w:rFonts w:cs="Catamaran Light"/>
      <w:szCs w:val="19"/>
    </w:rPr>
  </w:style>
  <w:style w:type="paragraph" w:customStyle="1" w:styleId="JTabelleTextrechts">
    <w:name w:val="J Tabelle Text rechts"/>
    <w:basedOn w:val="GTabellebersrechts"/>
    <w:qFormat/>
    <w:rsid w:val="00A139BA"/>
    <w:rPr>
      <w:b w:val="0"/>
      <w:bCs w:val="0"/>
    </w:rPr>
  </w:style>
  <w:style w:type="paragraph" w:styleId="Kopfzeile">
    <w:name w:val="header"/>
    <w:basedOn w:val="Standard"/>
    <w:link w:val="KopfzeileZchn"/>
    <w:uiPriority w:val="99"/>
    <w:unhideWhenUsed/>
    <w:rsid w:val="00D6586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D65867"/>
    <w:rPr>
      <w:rFonts w:ascii="Catamaran Light" w:hAnsi="Catamaran Light"/>
      <w:color w:val="002738" w:themeColor="text1"/>
      <w:sz w:val="19"/>
      <w:szCs w:val="22"/>
      <w:lang w:eastAsia="en-US"/>
    </w:rPr>
  </w:style>
  <w:style w:type="paragraph" w:styleId="Fuzeile">
    <w:name w:val="footer"/>
    <w:basedOn w:val="Standard"/>
    <w:link w:val="FuzeileZchn"/>
    <w:uiPriority w:val="99"/>
    <w:unhideWhenUsed/>
    <w:rsid w:val="00D6586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65867"/>
    <w:rPr>
      <w:rFonts w:ascii="Catamaran Light" w:hAnsi="Catamaran Light"/>
      <w:color w:val="002738" w:themeColor="text1"/>
      <w:sz w:val="19"/>
      <w:szCs w:val="22"/>
      <w:lang w:eastAsia="en-US"/>
    </w:rPr>
  </w:style>
  <w:style w:type="paragraph" w:customStyle="1" w:styleId="Formatvorlage1">
    <w:name w:val="Formatvorlage1"/>
    <w:basedOn w:val="Standard"/>
    <w:rsid w:val="007F2C97"/>
    <w:pPr>
      <w:widowControl w:val="0"/>
      <w:tabs>
        <w:tab w:val="left" w:pos="227"/>
        <w:tab w:val="left" w:pos="454"/>
      </w:tabs>
      <w:autoSpaceDE w:val="0"/>
      <w:autoSpaceDN w:val="0"/>
      <w:spacing w:line="240" w:lineRule="auto"/>
      <w:textAlignment w:val="center"/>
    </w:pPr>
    <w:rPr>
      <w:rFonts w:ascii="Catamaran ExtraBold" w:hAnsi="Catamaran ExtraBold" w:cs="Catamaran ExtraBold"/>
      <w:b/>
      <w:bCs/>
      <w:smallCaps/>
      <w:color w:val="54A7B9" w:themeColor="accent1"/>
      <w:position w:val="-2"/>
      <w:sz w:val="12"/>
      <w:szCs w:val="12"/>
    </w:rPr>
  </w:style>
  <w:style w:type="paragraph" w:customStyle="1" w:styleId="tiefer">
    <w:name w:val="tiefer"/>
    <w:basedOn w:val="Standard"/>
    <w:link w:val="tieferZchn"/>
    <w:rsid w:val="007F2C97"/>
    <w:pPr>
      <w:widowControl w:val="0"/>
      <w:tabs>
        <w:tab w:val="left" w:pos="227"/>
        <w:tab w:val="left" w:pos="454"/>
      </w:tabs>
      <w:autoSpaceDE w:val="0"/>
      <w:autoSpaceDN w:val="0"/>
      <w:spacing w:line="240" w:lineRule="auto"/>
      <w:textAlignment w:val="center"/>
    </w:pPr>
    <w:rPr>
      <w:rFonts w:ascii="Catamaran" w:hAnsi="Catamaran" w:cs="Catamaran ExtraBold"/>
      <w:b/>
      <w:bCs/>
      <w:smallCaps/>
      <w:color w:val="54A7B9" w:themeColor="accent1"/>
      <w:position w:val="-1"/>
      <w:sz w:val="12"/>
      <w:szCs w:val="12"/>
    </w:rPr>
  </w:style>
  <w:style w:type="character" w:customStyle="1" w:styleId="tieferZchn">
    <w:name w:val="tiefer Zchn"/>
    <w:basedOn w:val="Absatz-Standardschriftart"/>
    <w:link w:val="tiefer"/>
    <w:rsid w:val="007F2C97"/>
    <w:rPr>
      <w:rFonts w:ascii="Catamaran" w:hAnsi="Catamaran" w:cs="Catamaran ExtraBold"/>
      <w:b/>
      <w:bCs/>
      <w:smallCaps/>
      <w:color w:val="54A7B9" w:themeColor="accent1"/>
      <w:position w:val="-1"/>
      <w:sz w:val="12"/>
      <w:szCs w:val="12"/>
      <w:lang w:eastAsia="en-US"/>
    </w:rPr>
  </w:style>
  <w:style w:type="character" w:customStyle="1" w:styleId="BHervorhebung1Zchn">
    <w:name w:val="B Hervorhebung 1 Zchn"/>
    <w:basedOn w:val="Absatz-Standardschriftart"/>
    <w:link w:val="BHervorhebung1"/>
    <w:rsid w:val="007F2C97"/>
    <w:rPr>
      <w:rFonts w:ascii="Catamaran" w:hAnsi="Catamaran"/>
      <w:b/>
      <w:color w:val="002738" w:themeColor="text1"/>
      <w:sz w:val="19"/>
      <w:szCs w:val="22"/>
      <w:lang w:eastAsia="en-US"/>
    </w:rPr>
  </w:style>
  <w:style w:type="character" w:customStyle="1" w:styleId="CHervorhebung2Zchn">
    <w:name w:val="C Hervorhebung 2 Zchn"/>
    <w:basedOn w:val="Absatz-Standardschriftart"/>
    <w:link w:val="CHervorhebung2"/>
    <w:rsid w:val="007F2C97"/>
    <w:rPr>
      <w:rFonts w:ascii="Catamaran Light" w:hAnsi="Catamaran Light"/>
      <w:color w:val="54A7B9" w:themeColor="accent1"/>
      <w:sz w:val="19"/>
      <w:szCs w:val="22"/>
      <w:lang w:eastAsia="en-US"/>
    </w:rPr>
  </w:style>
  <w:style w:type="paragraph" w:customStyle="1" w:styleId="EinfAbs">
    <w:name w:val="[Einf. Abs.]"/>
    <w:basedOn w:val="Standard"/>
    <w:uiPriority w:val="99"/>
    <w:rsid w:val="00DE0A22"/>
    <w:pPr>
      <w:autoSpaceDE w:val="0"/>
      <w:autoSpaceDN w:val="0"/>
      <w:spacing w:line="288" w:lineRule="auto"/>
      <w:textAlignment w:val="center"/>
    </w:pPr>
    <w:rPr>
      <w:rFonts w:ascii="Minion Pro" w:hAnsi="Minion Pro" w:cs="Minion Pro"/>
      <w:color w:val="000000"/>
      <w:sz w:val="24"/>
      <w:szCs w:val="24"/>
      <w:lang w:eastAsia="de-DE"/>
    </w:rPr>
  </w:style>
  <w:style w:type="paragraph" w:customStyle="1" w:styleId="KNummerierung">
    <w:name w:val="K Nummerierung"/>
    <w:basedOn w:val="Standard"/>
    <w:qFormat/>
    <w:rsid w:val="006476A2"/>
    <w:pPr>
      <w:numPr>
        <w:numId w:val="27"/>
      </w:numPr>
      <w:ind w:right="964"/>
      <w:contextualSpacing/>
      <w:jc w:val="both"/>
      <w:textboxTightWrap w:val="allLines"/>
    </w:pPr>
  </w:style>
  <w:style w:type="paragraph" w:styleId="Listenabsatz">
    <w:name w:val="List Paragraph"/>
    <w:basedOn w:val="Standard"/>
    <w:uiPriority w:val="34"/>
    <w:rsid w:val="00892912"/>
    <w:pPr>
      <w:ind w:left="720"/>
      <w:contextualSpacing/>
    </w:pPr>
  </w:style>
  <w:style w:type="table" w:styleId="Tabellenraster">
    <w:name w:val="Table Grid"/>
    <w:aliases w:val="Tabelle test 2"/>
    <w:basedOn w:val="NormaleTabelle"/>
    <w:uiPriority w:val="39"/>
    <w:rsid w:val="002F4B22"/>
    <w:pPr>
      <w:spacing w:line="240" w:lineRule="auto"/>
    </w:pPr>
    <w:rPr>
      <w:rFonts w:ascii="Catamaran Light" w:hAnsi="Catamaran Light"/>
      <w:color w:val="002738" w:themeColor="text1"/>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bottom"/>
    </w:tcPr>
  </w:style>
  <w:style w:type="table" w:customStyle="1" w:styleId="Formatvorlage2">
    <w:name w:val="Formatvorlage2"/>
    <w:basedOn w:val="NormaleTabelle"/>
    <w:uiPriority w:val="99"/>
    <w:rsid w:val="00000701"/>
    <w:pPr>
      <w:spacing w:line="240" w:lineRule="auto"/>
    </w:pPr>
    <w:tblPr>
      <w:tblCellMar>
        <w:top w:w="113" w:type="dxa"/>
        <w:bottom w:w="113" w:type="dxa"/>
      </w:tblCellMar>
    </w:tblPr>
  </w:style>
  <w:style w:type="paragraph" w:customStyle="1" w:styleId="TabelleFormular">
    <w:name w:val="Tabelle Formular"/>
    <w:basedOn w:val="HTabelleTextlinks"/>
    <w:rsid w:val="00000701"/>
    <w:pPr>
      <w:ind w:left="284" w:right="284"/>
    </w:pPr>
  </w:style>
  <w:style w:type="paragraph" w:styleId="Sprechblasentext">
    <w:name w:val="Balloon Text"/>
    <w:basedOn w:val="Standard"/>
    <w:link w:val="SprechblasentextZchn"/>
    <w:uiPriority w:val="99"/>
    <w:semiHidden/>
    <w:unhideWhenUsed/>
    <w:rsid w:val="003C3D6C"/>
    <w:pPr>
      <w:spacing w:line="240" w:lineRule="auto"/>
    </w:pPr>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3C3D6C"/>
    <w:rPr>
      <w:rFonts w:ascii="Times New Roman" w:hAnsi="Times New Roman"/>
      <w:color w:val="002738" w:themeColor="text1"/>
      <w:sz w:val="18"/>
      <w:szCs w:val="18"/>
      <w:lang w:eastAsia="en-US"/>
    </w:rPr>
  </w:style>
  <w:style w:type="paragraph" w:customStyle="1" w:styleId="LAufzhlung">
    <w:name w:val="L Aufzählung"/>
    <w:basedOn w:val="Standard"/>
    <w:autoRedefine/>
    <w:qFormat/>
    <w:rsid w:val="00594FAC"/>
    <w:pPr>
      <w:numPr>
        <w:numId w:val="18"/>
      </w:numPr>
    </w:pPr>
  </w:style>
  <w:style w:type="character" w:styleId="Platzhaltertext">
    <w:name w:val="Placeholder Text"/>
    <w:basedOn w:val="Absatz-Standardschriftart"/>
    <w:uiPriority w:val="99"/>
    <w:semiHidden/>
    <w:rsid w:val="00CB7C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ero\Downloads\03_20002_INflight_Charter-Vertrag_BE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6173639DFA4D258991E0BEE62540DF"/>
        <w:category>
          <w:name w:val="Allgemein"/>
          <w:gallery w:val="placeholder"/>
        </w:category>
        <w:types>
          <w:type w:val="bbPlcHdr"/>
        </w:types>
        <w:behaviors>
          <w:behavior w:val="content"/>
        </w:behaviors>
        <w:guid w:val="{138ADC40-9852-4A7C-B02F-CC461879C64A}"/>
      </w:docPartPr>
      <w:docPartBody>
        <w:p w:rsidR="006F751B" w:rsidRDefault="00E664A2" w:rsidP="00E664A2">
          <w:pPr>
            <w:pStyle w:val="096173639DFA4D258991E0BEE62540DF"/>
          </w:pPr>
          <w:r w:rsidRPr="00652CEE">
            <w:rPr>
              <w:rStyle w:val="Platzhaltertext"/>
            </w:rPr>
            <w:t>Klicken oder tippen Sie hier, um Text einzugeben.</w:t>
          </w:r>
        </w:p>
      </w:docPartBody>
    </w:docPart>
    <w:docPart>
      <w:docPartPr>
        <w:name w:val="E95CB23C93564F099C113EF3CF198196"/>
        <w:category>
          <w:name w:val="Allgemein"/>
          <w:gallery w:val="placeholder"/>
        </w:category>
        <w:types>
          <w:type w:val="bbPlcHdr"/>
        </w:types>
        <w:behaviors>
          <w:behavior w:val="content"/>
        </w:behaviors>
        <w:guid w:val="{0D8437CA-F1D8-4A85-A173-BEA11BA1A529}"/>
      </w:docPartPr>
      <w:docPartBody>
        <w:p w:rsidR="006F751B" w:rsidRDefault="00E664A2" w:rsidP="00E664A2">
          <w:pPr>
            <w:pStyle w:val="E95CB23C93564F099C113EF3CF198196"/>
          </w:pPr>
          <w:r w:rsidRPr="00652CEE">
            <w:rPr>
              <w:rStyle w:val="Platzhaltertext"/>
            </w:rPr>
            <w:t>Klicken oder tippen Sie hier, um Text einzugeben.</w:t>
          </w:r>
        </w:p>
      </w:docPartBody>
    </w:docPart>
    <w:docPart>
      <w:docPartPr>
        <w:name w:val="D51828B8F7A648C688B93270CD0EE0D5"/>
        <w:category>
          <w:name w:val="Allgemein"/>
          <w:gallery w:val="placeholder"/>
        </w:category>
        <w:types>
          <w:type w:val="bbPlcHdr"/>
        </w:types>
        <w:behaviors>
          <w:behavior w:val="content"/>
        </w:behaviors>
        <w:guid w:val="{EF85CEBE-6B30-4B98-94F6-DC1912A25B35}"/>
      </w:docPartPr>
      <w:docPartBody>
        <w:p w:rsidR="006F751B" w:rsidRDefault="00E664A2" w:rsidP="00E664A2">
          <w:pPr>
            <w:pStyle w:val="D51828B8F7A648C688B93270CD0EE0D5"/>
          </w:pPr>
          <w:r w:rsidRPr="00652CEE">
            <w:rPr>
              <w:rStyle w:val="Platzhaltertext"/>
            </w:rPr>
            <w:t>Klicken oder tippen Sie hier, um Text einzugeben.</w:t>
          </w:r>
        </w:p>
      </w:docPartBody>
    </w:docPart>
    <w:docPart>
      <w:docPartPr>
        <w:name w:val="EEF85D67B73E4E5998CD7C15FEF85644"/>
        <w:category>
          <w:name w:val="Allgemein"/>
          <w:gallery w:val="placeholder"/>
        </w:category>
        <w:types>
          <w:type w:val="bbPlcHdr"/>
        </w:types>
        <w:behaviors>
          <w:behavior w:val="content"/>
        </w:behaviors>
        <w:guid w:val="{F51EC067-6847-4394-AD94-F0A208A462F1}"/>
      </w:docPartPr>
      <w:docPartBody>
        <w:p w:rsidR="006F751B" w:rsidRDefault="00E664A2" w:rsidP="00E664A2">
          <w:pPr>
            <w:pStyle w:val="EEF85D67B73E4E5998CD7C15FEF85644"/>
          </w:pPr>
          <w:r w:rsidRPr="00652CEE">
            <w:rPr>
              <w:rStyle w:val="Platzhaltertext"/>
            </w:rPr>
            <w:t>Klicken oder tippen Sie hier, um Text einzugeben.</w:t>
          </w:r>
        </w:p>
      </w:docPartBody>
    </w:docPart>
    <w:docPart>
      <w:docPartPr>
        <w:name w:val="E082DE398B104414AFF8D86B39732566"/>
        <w:category>
          <w:name w:val="Allgemein"/>
          <w:gallery w:val="placeholder"/>
        </w:category>
        <w:types>
          <w:type w:val="bbPlcHdr"/>
        </w:types>
        <w:behaviors>
          <w:behavior w:val="content"/>
        </w:behaviors>
        <w:guid w:val="{0316DE0D-E4E3-4923-93F5-DFC93CE5E612}"/>
      </w:docPartPr>
      <w:docPartBody>
        <w:p w:rsidR="006F751B" w:rsidRDefault="00E664A2" w:rsidP="00E664A2">
          <w:pPr>
            <w:pStyle w:val="E082DE398B104414AFF8D86B39732566"/>
          </w:pPr>
          <w:r w:rsidRPr="00652CEE">
            <w:rPr>
              <w:rStyle w:val="Platzhaltertext"/>
            </w:rPr>
            <w:t>Klicken oder tippen Sie hier, um Text einzugeben.</w:t>
          </w:r>
        </w:p>
      </w:docPartBody>
    </w:docPart>
    <w:docPart>
      <w:docPartPr>
        <w:name w:val="9F7214D838FF4CD69A1B01D9896A7C1A"/>
        <w:category>
          <w:name w:val="Allgemein"/>
          <w:gallery w:val="placeholder"/>
        </w:category>
        <w:types>
          <w:type w:val="bbPlcHdr"/>
        </w:types>
        <w:behaviors>
          <w:behavior w:val="content"/>
        </w:behaviors>
        <w:guid w:val="{7C3C2C60-2FD6-4E5F-B239-83957DE337FE}"/>
      </w:docPartPr>
      <w:docPartBody>
        <w:p w:rsidR="006F751B" w:rsidRDefault="00E664A2" w:rsidP="00E664A2">
          <w:pPr>
            <w:pStyle w:val="9F7214D838FF4CD69A1B01D9896A7C1A"/>
          </w:pPr>
          <w:r w:rsidRPr="00652CEE">
            <w:rPr>
              <w:rStyle w:val="Platzhaltertext"/>
            </w:rPr>
            <w:t>Klicken oder tippen Sie hier, um Text einzugeben.</w:t>
          </w:r>
        </w:p>
      </w:docPartBody>
    </w:docPart>
    <w:docPart>
      <w:docPartPr>
        <w:name w:val="5DA02DEF670642C4955DCB81B24D989F"/>
        <w:category>
          <w:name w:val="Allgemein"/>
          <w:gallery w:val="placeholder"/>
        </w:category>
        <w:types>
          <w:type w:val="bbPlcHdr"/>
        </w:types>
        <w:behaviors>
          <w:behavior w:val="content"/>
        </w:behaviors>
        <w:guid w:val="{1A504148-85F5-40A8-9067-934D4DA51404}"/>
      </w:docPartPr>
      <w:docPartBody>
        <w:p w:rsidR="006F751B" w:rsidRDefault="00E664A2" w:rsidP="00E664A2">
          <w:pPr>
            <w:pStyle w:val="5DA02DEF670642C4955DCB81B24D989F"/>
          </w:pPr>
          <w:r w:rsidRPr="00652CEE">
            <w:rPr>
              <w:rStyle w:val="Platzhaltertext"/>
            </w:rPr>
            <w:t>Klicken oder tippen Sie hier, um Text einzugeben.</w:t>
          </w:r>
        </w:p>
      </w:docPartBody>
    </w:docPart>
    <w:docPart>
      <w:docPartPr>
        <w:name w:val="60332AE7CDD3489A80CD14102E64DEA3"/>
        <w:category>
          <w:name w:val="Allgemein"/>
          <w:gallery w:val="placeholder"/>
        </w:category>
        <w:types>
          <w:type w:val="bbPlcHdr"/>
        </w:types>
        <w:behaviors>
          <w:behavior w:val="content"/>
        </w:behaviors>
        <w:guid w:val="{4E81988D-8145-44F2-A506-2905AB1FCAB9}"/>
      </w:docPartPr>
      <w:docPartBody>
        <w:p w:rsidR="006F751B" w:rsidRDefault="00E664A2" w:rsidP="00E664A2">
          <w:pPr>
            <w:pStyle w:val="60332AE7CDD3489A80CD14102E64DEA3"/>
          </w:pPr>
          <w:r w:rsidRPr="00652CEE">
            <w:rPr>
              <w:rStyle w:val="Platzhaltertext"/>
            </w:rPr>
            <w:t>Klicken oder tippen Sie hier, um Text einzugeben.</w:t>
          </w:r>
        </w:p>
      </w:docPartBody>
    </w:docPart>
    <w:docPart>
      <w:docPartPr>
        <w:name w:val="9DD04F8B4654484DABF3338BE4E39451"/>
        <w:category>
          <w:name w:val="Allgemein"/>
          <w:gallery w:val="placeholder"/>
        </w:category>
        <w:types>
          <w:type w:val="bbPlcHdr"/>
        </w:types>
        <w:behaviors>
          <w:behavior w:val="content"/>
        </w:behaviors>
        <w:guid w:val="{09DD9054-5C6E-4E64-BB85-F15EB2B27130}"/>
      </w:docPartPr>
      <w:docPartBody>
        <w:p w:rsidR="006F751B" w:rsidRDefault="00E664A2" w:rsidP="00E664A2">
          <w:pPr>
            <w:pStyle w:val="9DD04F8B4654484DABF3338BE4E39451"/>
          </w:pPr>
          <w:r w:rsidRPr="00652CEE">
            <w:rPr>
              <w:rStyle w:val="Platzhaltertext"/>
            </w:rPr>
            <w:t>Klicken oder tippen Sie hier, um Text einzugeben.</w:t>
          </w:r>
        </w:p>
      </w:docPartBody>
    </w:docPart>
    <w:docPart>
      <w:docPartPr>
        <w:name w:val="64574079CB0F4D2FA94F68329026FC96"/>
        <w:category>
          <w:name w:val="Allgemein"/>
          <w:gallery w:val="placeholder"/>
        </w:category>
        <w:types>
          <w:type w:val="bbPlcHdr"/>
        </w:types>
        <w:behaviors>
          <w:behavior w:val="content"/>
        </w:behaviors>
        <w:guid w:val="{1D774EA9-9A88-4DE4-96E0-C2725DF61466}"/>
      </w:docPartPr>
      <w:docPartBody>
        <w:p w:rsidR="006F751B" w:rsidRDefault="00E664A2" w:rsidP="00E664A2">
          <w:pPr>
            <w:pStyle w:val="64574079CB0F4D2FA94F68329026FC96"/>
          </w:pPr>
          <w:r w:rsidRPr="00652CE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tamaran Medium">
    <w:panose1 w:val="00000000000000000000"/>
    <w:charset w:val="4D"/>
    <w:family w:val="auto"/>
    <w:pitch w:val="variable"/>
    <w:sig w:usb0="801000AF" w:usb1="5000204B"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tamaran Light">
    <w:altName w:val="Vijaya"/>
    <w:panose1 w:val="00000000000000000000"/>
    <w:charset w:val="4D"/>
    <w:family w:val="auto"/>
    <w:pitch w:val="variable"/>
    <w:sig w:usb0="801000A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tamaran">
    <w:altName w:val="Cambria"/>
    <w:panose1 w:val="00000000000000000000"/>
    <w:charset w:val="4D"/>
    <w:family w:val="auto"/>
    <w:pitch w:val="variable"/>
    <w:sig w:usb0="801000AF" w:usb1="5000204B" w:usb2="00000000" w:usb3="00000000" w:csb0="00000093" w:csb1="00000000"/>
  </w:font>
  <w:font w:name="Catamaran ExtraBold">
    <w:panose1 w:val="00000000000000000000"/>
    <w:charset w:val="4D"/>
    <w:family w:val="auto"/>
    <w:pitch w:val="variable"/>
    <w:sig w:usb0="801000AF" w:usb1="5000204B"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4A2"/>
    <w:rsid w:val="00350960"/>
    <w:rsid w:val="006F751B"/>
    <w:rsid w:val="00C80C97"/>
    <w:rsid w:val="00E664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664A2"/>
    <w:rPr>
      <w:color w:val="808080"/>
    </w:rPr>
  </w:style>
  <w:style w:type="paragraph" w:customStyle="1" w:styleId="096173639DFA4D258991E0BEE62540DF">
    <w:name w:val="096173639DFA4D258991E0BEE62540DF"/>
    <w:rsid w:val="00E664A2"/>
    <w:pPr>
      <w:widowControl w:val="0"/>
      <w:adjustRightInd w:val="0"/>
      <w:snapToGrid w:val="0"/>
      <w:spacing w:after="0" w:line="240" w:lineRule="auto"/>
    </w:pPr>
    <w:rPr>
      <w:rFonts w:ascii="Catamaran Light" w:eastAsia="Times New Roman" w:hAnsi="Catamaran Light" w:cs="Catamaran Light"/>
      <w:color w:val="000000" w:themeColor="text1"/>
      <w:sz w:val="19"/>
      <w:szCs w:val="19"/>
      <w:lang w:eastAsia="en-US"/>
    </w:rPr>
  </w:style>
  <w:style w:type="paragraph" w:customStyle="1" w:styleId="E95CB23C93564F099C113EF3CF198196">
    <w:name w:val="E95CB23C93564F099C113EF3CF198196"/>
    <w:rsid w:val="00E664A2"/>
    <w:pPr>
      <w:widowControl w:val="0"/>
      <w:adjustRightInd w:val="0"/>
      <w:snapToGrid w:val="0"/>
      <w:spacing w:after="0" w:line="240" w:lineRule="auto"/>
    </w:pPr>
    <w:rPr>
      <w:rFonts w:ascii="Catamaran Light" w:eastAsia="Times New Roman" w:hAnsi="Catamaran Light" w:cs="Catamaran Light"/>
      <w:color w:val="000000" w:themeColor="text1"/>
      <w:sz w:val="19"/>
      <w:szCs w:val="19"/>
      <w:lang w:eastAsia="en-US"/>
    </w:rPr>
  </w:style>
  <w:style w:type="paragraph" w:customStyle="1" w:styleId="D51828B8F7A648C688B93270CD0EE0D5">
    <w:name w:val="D51828B8F7A648C688B93270CD0EE0D5"/>
    <w:rsid w:val="00E664A2"/>
    <w:pPr>
      <w:widowControl w:val="0"/>
      <w:adjustRightInd w:val="0"/>
      <w:snapToGrid w:val="0"/>
      <w:spacing w:after="0" w:line="240" w:lineRule="auto"/>
    </w:pPr>
    <w:rPr>
      <w:rFonts w:ascii="Catamaran Light" w:eastAsia="Times New Roman" w:hAnsi="Catamaran Light" w:cs="Catamaran Light"/>
      <w:color w:val="000000" w:themeColor="text1"/>
      <w:sz w:val="19"/>
      <w:szCs w:val="19"/>
      <w:lang w:eastAsia="en-US"/>
    </w:rPr>
  </w:style>
  <w:style w:type="paragraph" w:customStyle="1" w:styleId="EEF85D67B73E4E5998CD7C15FEF85644">
    <w:name w:val="EEF85D67B73E4E5998CD7C15FEF85644"/>
    <w:rsid w:val="00E664A2"/>
    <w:pPr>
      <w:widowControl w:val="0"/>
      <w:adjustRightInd w:val="0"/>
      <w:snapToGrid w:val="0"/>
      <w:spacing w:after="0" w:line="240" w:lineRule="auto"/>
    </w:pPr>
    <w:rPr>
      <w:rFonts w:ascii="Catamaran Light" w:eastAsia="Times New Roman" w:hAnsi="Catamaran Light" w:cs="Catamaran Light"/>
      <w:color w:val="000000" w:themeColor="text1"/>
      <w:sz w:val="19"/>
      <w:szCs w:val="19"/>
      <w:lang w:eastAsia="en-US"/>
    </w:rPr>
  </w:style>
  <w:style w:type="paragraph" w:customStyle="1" w:styleId="E082DE398B104414AFF8D86B39732566">
    <w:name w:val="E082DE398B104414AFF8D86B39732566"/>
    <w:rsid w:val="00E664A2"/>
    <w:pPr>
      <w:widowControl w:val="0"/>
      <w:adjustRightInd w:val="0"/>
      <w:snapToGrid w:val="0"/>
      <w:spacing w:after="0" w:line="240" w:lineRule="auto"/>
    </w:pPr>
    <w:rPr>
      <w:rFonts w:ascii="Catamaran Light" w:eastAsia="Times New Roman" w:hAnsi="Catamaran Light" w:cs="Catamaran Light"/>
      <w:color w:val="000000" w:themeColor="text1"/>
      <w:sz w:val="19"/>
      <w:szCs w:val="19"/>
      <w:lang w:eastAsia="en-US"/>
    </w:rPr>
  </w:style>
  <w:style w:type="paragraph" w:customStyle="1" w:styleId="9F7214D838FF4CD69A1B01D9896A7C1A">
    <w:name w:val="9F7214D838FF4CD69A1B01D9896A7C1A"/>
    <w:rsid w:val="00E664A2"/>
    <w:pPr>
      <w:widowControl w:val="0"/>
      <w:adjustRightInd w:val="0"/>
      <w:snapToGrid w:val="0"/>
      <w:spacing w:after="0" w:line="240" w:lineRule="auto"/>
    </w:pPr>
    <w:rPr>
      <w:rFonts w:ascii="Catamaran Light" w:eastAsia="Times New Roman" w:hAnsi="Catamaran Light" w:cs="Catamaran Light"/>
      <w:color w:val="000000" w:themeColor="text1"/>
      <w:sz w:val="19"/>
      <w:szCs w:val="19"/>
      <w:lang w:eastAsia="en-US"/>
    </w:rPr>
  </w:style>
  <w:style w:type="paragraph" w:customStyle="1" w:styleId="5DA02DEF670642C4955DCB81B24D989F">
    <w:name w:val="5DA02DEF670642C4955DCB81B24D989F"/>
    <w:rsid w:val="00E664A2"/>
    <w:pPr>
      <w:widowControl w:val="0"/>
      <w:adjustRightInd w:val="0"/>
      <w:snapToGrid w:val="0"/>
      <w:spacing w:after="0" w:line="240" w:lineRule="auto"/>
    </w:pPr>
    <w:rPr>
      <w:rFonts w:ascii="Catamaran Light" w:eastAsia="Times New Roman" w:hAnsi="Catamaran Light" w:cs="Catamaran Light"/>
      <w:color w:val="000000" w:themeColor="text1"/>
      <w:sz w:val="19"/>
      <w:szCs w:val="19"/>
      <w:lang w:eastAsia="en-US"/>
    </w:rPr>
  </w:style>
  <w:style w:type="paragraph" w:customStyle="1" w:styleId="60332AE7CDD3489A80CD14102E64DEA3">
    <w:name w:val="60332AE7CDD3489A80CD14102E64DEA3"/>
    <w:rsid w:val="00E664A2"/>
    <w:pPr>
      <w:widowControl w:val="0"/>
      <w:adjustRightInd w:val="0"/>
      <w:snapToGrid w:val="0"/>
      <w:spacing w:after="0" w:line="240" w:lineRule="auto"/>
    </w:pPr>
    <w:rPr>
      <w:rFonts w:ascii="Catamaran Light" w:eastAsia="Times New Roman" w:hAnsi="Catamaran Light" w:cs="Catamaran Light"/>
      <w:color w:val="000000" w:themeColor="text1"/>
      <w:sz w:val="19"/>
      <w:szCs w:val="19"/>
      <w:lang w:eastAsia="en-US"/>
    </w:rPr>
  </w:style>
  <w:style w:type="paragraph" w:customStyle="1" w:styleId="9DD04F8B4654484DABF3338BE4E39451">
    <w:name w:val="9DD04F8B4654484DABF3338BE4E39451"/>
    <w:rsid w:val="00E664A2"/>
    <w:pPr>
      <w:widowControl w:val="0"/>
      <w:adjustRightInd w:val="0"/>
      <w:snapToGrid w:val="0"/>
      <w:spacing w:after="0" w:line="240" w:lineRule="auto"/>
    </w:pPr>
    <w:rPr>
      <w:rFonts w:ascii="Catamaran Light" w:eastAsia="Times New Roman" w:hAnsi="Catamaran Light" w:cs="Catamaran Light"/>
      <w:color w:val="000000" w:themeColor="text1"/>
      <w:sz w:val="19"/>
      <w:szCs w:val="19"/>
      <w:lang w:eastAsia="en-US"/>
    </w:rPr>
  </w:style>
  <w:style w:type="paragraph" w:customStyle="1" w:styleId="64574079CB0F4D2FA94F68329026FC96">
    <w:name w:val="64574079CB0F4D2FA94F68329026FC96"/>
    <w:rsid w:val="00E664A2"/>
    <w:pPr>
      <w:widowControl w:val="0"/>
      <w:adjustRightInd w:val="0"/>
      <w:snapToGrid w:val="0"/>
      <w:spacing w:after="0" w:line="240" w:lineRule="auto"/>
    </w:pPr>
    <w:rPr>
      <w:rFonts w:ascii="Catamaran Light" w:eastAsia="Times New Roman" w:hAnsi="Catamaran Light" w:cs="Catamaran Light"/>
      <w:color w:val="000000" w:themeColor="text1"/>
      <w:sz w:val="19"/>
      <w:szCs w:val="19"/>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Design">
  <a:themeElements>
    <a:clrScheme name="Inflight">
      <a:dk1>
        <a:srgbClr val="002738"/>
      </a:dk1>
      <a:lt1>
        <a:srgbClr val="FFFFFF"/>
      </a:lt1>
      <a:dk2>
        <a:srgbClr val="004A5E"/>
      </a:dk2>
      <a:lt2>
        <a:srgbClr val="EFF0F9"/>
      </a:lt2>
      <a:accent1>
        <a:srgbClr val="54A7B9"/>
      </a:accent1>
      <a:accent2>
        <a:srgbClr val="E1E5CB"/>
      </a:accent2>
      <a:accent3>
        <a:srgbClr val="E84056"/>
      </a:accent3>
      <a:accent4>
        <a:srgbClr val="DBD44B"/>
      </a:accent4>
      <a:accent5>
        <a:srgbClr val="C9C7CF"/>
      </a:accent5>
      <a:accent6>
        <a:srgbClr val="EFF0F9"/>
      </a:accent6>
      <a:hlink>
        <a:srgbClr val="54A7B9"/>
      </a:hlink>
      <a:folHlink>
        <a:srgbClr val="C9C7C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547FC-7176-9642-86C0-71ACE97A1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03_20002_INflight_Charter-Vertrag_BETA.dotx</Template>
  <TotalTime>0</TotalTime>
  <Pages>3</Pages>
  <Words>673</Words>
  <Characters>4247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Buero</dc:creator>
  <cp:keywords/>
  <dc:description/>
  <cp:lastModifiedBy>Buero</cp:lastModifiedBy>
  <cp:revision>4</cp:revision>
  <cp:lastPrinted>2020-08-25T04:56:00Z</cp:lastPrinted>
  <dcterms:created xsi:type="dcterms:W3CDTF">2021-05-12T18:23:00Z</dcterms:created>
  <dcterms:modified xsi:type="dcterms:W3CDTF">2021-05-26T17:38:00Z</dcterms:modified>
</cp:coreProperties>
</file>